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79FDB" w14:textId="474776E0" w:rsidR="00D5413C" w:rsidRDefault="00BB5BEA" w:rsidP="000231C3">
      <w:pPr>
        <w:pStyle w:val="Foto"/>
        <w:jc w:val="left"/>
      </w:pPr>
      <w:r w:rsidRPr="00BB5BEA">
        <w:rPr>
          <w:noProof/>
        </w:rPr>
        <w:drawing>
          <wp:inline distT="0" distB="0" distL="0" distR="0" wp14:anchorId="3960BB23" wp14:editId="54FB49B5">
            <wp:extent cx="5472430" cy="342011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2430" cy="3420110"/>
                    </a:xfrm>
                    <a:prstGeom prst="rect">
                      <a:avLst/>
                    </a:prstGeom>
                  </pic:spPr>
                </pic:pic>
              </a:graphicData>
            </a:graphic>
          </wp:inline>
        </w:drawing>
      </w:r>
    </w:p>
    <w:p w14:paraId="10CC396D" w14:textId="4C9CB6A9" w:rsidR="001638F6" w:rsidRDefault="00BB5BEA" w:rsidP="00D5413C">
      <w:pPr>
        <w:pStyle w:val="Titel"/>
      </w:pPr>
      <w:r>
        <w:t>Praktijkonderzoek</w:t>
      </w:r>
    </w:p>
    <w:p w14:paraId="05C3CC2B" w14:textId="5A016C12" w:rsidR="001638F6" w:rsidRPr="00D5413C" w:rsidRDefault="001638F6" w:rsidP="00D5413C">
      <w:pPr>
        <w:pStyle w:val="Ondertitel"/>
      </w:pPr>
    </w:p>
    <w:p w14:paraId="0968C223" w14:textId="600971EC" w:rsidR="00BB5BEA" w:rsidRDefault="00BB5BEA" w:rsidP="003422FF">
      <w:pPr>
        <w:pStyle w:val="Contactgegevens"/>
      </w:pPr>
      <w:r>
        <w:t>Rob Anthonio</w:t>
      </w:r>
      <w:r w:rsidR="00D5413C">
        <w:rPr>
          <w:lang w:bidi="nl-NL"/>
        </w:rPr>
        <w:t xml:space="preserve"> | </w:t>
      </w:r>
      <w:r>
        <w:t>3471-praktijkonderzoek-AnthonioR</w:t>
      </w:r>
      <w:r w:rsidR="00D5413C">
        <w:rPr>
          <w:lang w:bidi="nl-NL"/>
        </w:rPr>
        <w:t xml:space="preserve"> | </w:t>
      </w:r>
      <w:r w:rsidR="00161CC6">
        <w:t>17</w:t>
      </w:r>
      <w:r w:rsidR="006E3146">
        <w:t>-1</w:t>
      </w:r>
      <w:r w:rsidR="00161CC6">
        <w:t>2</w:t>
      </w:r>
      <w:r>
        <w:t>-2021</w:t>
      </w:r>
    </w:p>
    <w:p w14:paraId="324D437C" w14:textId="0CF40D5B" w:rsidR="007616DC" w:rsidRDefault="007616DC" w:rsidP="003422FF">
      <w:pPr>
        <w:pStyle w:val="Contactgegevens"/>
      </w:pPr>
      <w:r>
        <w:t>Begeleider AC: Eline Bokslag</w:t>
      </w:r>
    </w:p>
    <w:p w14:paraId="09B118AE" w14:textId="7F400D4C" w:rsidR="007616DC" w:rsidRDefault="007616DC" w:rsidP="003422FF">
      <w:pPr>
        <w:pStyle w:val="Contactgegevens"/>
      </w:pPr>
      <w:r>
        <w:t>Begeleider NHL Stenden: Marijke Westerhof</w:t>
      </w:r>
    </w:p>
    <w:p w14:paraId="574B153E" w14:textId="32E7A2A4" w:rsidR="007616DC" w:rsidRDefault="007616DC" w:rsidP="003422FF">
      <w:pPr>
        <w:pStyle w:val="Contactgegevens"/>
      </w:pPr>
      <w:r>
        <w:t xml:space="preserve">Beoordelaar NHL Stenden: Matt Huntjens  </w:t>
      </w:r>
    </w:p>
    <w:p w14:paraId="13896AC5" w14:textId="77777777" w:rsidR="00BB5BEA" w:rsidRDefault="00BB5BEA" w:rsidP="003422FF">
      <w:pPr>
        <w:pStyle w:val="Contactgegevens"/>
      </w:pPr>
    </w:p>
    <w:p w14:paraId="1F3C2882" w14:textId="77777777" w:rsidR="00BB5BEA" w:rsidRDefault="00BB5BEA" w:rsidP="003422FF">
      <w:pPr>
        <w:pStyle w:val="Contactgegevens"/>
      </w:pPr>
    </w:p>
    <w:p w14:paraId="089BC906" w14:textId="77777777" w:rsidR="00BB5BEA" w:rsidRDefault="00BB5BEA" w:rsidP="003422FF">
      <w:pPr>
        <w:pStyle w:val="Contactgegevens"/>
      </w:pPr>
    </w:p>
    <w:p w14:paraId="2E186082" w14:textId="77777777" w:rsidR="00BB5BEA" w:rsidRDefault="00BB5BEA" w:rsidP="003422FF">
      <w:pPr>
        <w:pStyle w:val="Contactgegevens"/>
      </w:pPr>
    </w:p>
    <w:p w14:paraId="12EB394A" w14:textId="77777777" w:rsidR="00BB5BEA" w:rsidRDefault="00BB5BEA" w:rsidP="003422FF">
      <w:pPr>
        <w:pStyle w:val="Contactgegevens"/>
      </w:pPr>
    </w:p>
    <w:p w14:paraId="07A1E587" w14:textId="77777777" w:rsidR="00BB5BEA" w:rsidRDefault="00BB5BEA" w:rsidP="003422FF">
      <w:pPr>
        <w:pStyle w:val="Contactgegevens"/>
      </w:pPr>
    </w:p>
    <w:p w14:paraId="362C1EEC" w14:textId="77777777" w:rsidR="00BB5BEA" w:rsidRDefault="00BB5BEA" w:rsidP="003422FF">
      <w:pPr>
        <w:pStyle w:val="Contactgegevens"/>
      </w:pPr>
    </w:p>
    <w:p w14:paraId="21B41567" w14:textId="77777777" w:rsidR="00BB5BEA" w:rsidRDefault="00BB5BEA" w:rsidP="003422FF">
      <w:pPr>
        <w:pStyle w:val="Contactgegevens"/>
      </w:pPr>
    </w:p>
    <w:p w14:paraId="38FF5B58" w14:textId="77777777" w:rsidR="00BB5BEA" w:rsidRDefault="00BB5BEA" w:rsidP="003422FF">
      <w:pPr>
        <w:pStyle w:val="Contactgegevens"/>
      </w:pPr>
    </w:p>
    <w:p w14:paraId="18374B10" w14:textId="0566AEC7" w:rsidR="00BB5BEA" w:rsidRPr="00BB5BEA" w:rsidRDefault="00BB5BEA" w:rsidP="003422FF">
      <w:pPr>
        <w:pStyle w:val="Contactgegevens"/>
        <w:rPr>
          <w:sz w:val="56"/>
          <w:szCs w:val="56"/>
        </w:rPr>
      </w:pPr>
      <w:r w:rsidRPr="00BB5BEA">
        <w:rPr>
          <w:sz w:val="56"/>
          <w:szCs w:val="56"/>
        </w:rPr>
        <w:lastRenderedPageBreak/>
        <w:t>Inhoud</w:t>
      </w:r>
    </w:p>
    <w:p w14:paraId="774C897A" w14:textId="5D18BBF8" w:rsidR="00BB5BEA" w:rsidRDefault="00BB5BEA" w:rsidP="00571A33">
      <w:pPr>
        <w:pStyle w:val="Contactgegevens"/>
        <w:jc w:val="left"/>
      </w:pPr>
    </w:p>
    <w:p w14:paraId="76BCBA25" w14:textId="61CC14C7" w:rsidR="00BB5BEA" w:rsidRDefault="002F3271" w:rsidP="002F3271">
      <w:pPr>
        <w:pStyle w:val="Contactgegevens"/>
        <w:jc w:val="left"/>
      </w:pPr>
      <w:r>
        <w:t>Voorblad</w:t>
      </w:r>
      <w:r>
        <w:tab/>
      </w:r>
      <w:r>
        <w:tab/>
      </w:r>
      <w:r>
        <w:tab/>
      </w:r>
      <w:r>
        <w:tab/>
      </w:r>
      <w:r>
        <w:tab/>
      </w:r>
      <w:r>
        <w:tab/>
      </w:r>
      <w:r>
        <w:tab/>
      </w:r>
      <w:r>
        <w:tab/>
      </w:r>
      <w:r>
        <w:tab/>
      </w:r>
    </w:p>
    <w:p w14:paraId="6D460FAD" w14:textId="7AC2265E" w:rsidR="002F3271" w:rsidRDefault="002F3271" w:rsidP="002F3271">
      <w:pPr>
        <w:pStyle w:val="Contactgegevens"/>
        <w:jc w:val="left"/>
      </w:pPr>
      <w:r>
        <w:t>Inhoud</w:t>
      </w:r>
      <w:r>
        <w:tab/>
      </w:r>
      <w:r>
        <w:tab/>
      </w:r>
      <w:r>
        <w:tab/>
      </w:r>
      <w:r>
        <w:tab/>
      </w:r>
      <w:r>
        <w:tab/>
      </w:r>
      <w:r>
        <w:tab/>
      </w:r>
      <w:r>
        <w:tab/>
      </w:r>
      <w:r>
        <w:tab/>
      </w:r>
      <w:r>
        <w:tab/>
      </w:r>
      <w:r w:rsidR="00DB618A">
        <w:t>Pagina 1</w:t>
      </w:r>
    </w:p>
    <w:p w14:paraId="0546EE3F" w14:textId="5DFC09F0" w:rsidR="00DB618A" w:rsidRDefault="00DB618A" w:rsidP="002F3271">
      <w:pPr>
        <w:pStyle w:val="Contactgegevens"/>
        <w:jc w:val="left"/>
      </w:pPr>
      <w:r>
        <w:t>Inleiding</w:t>
      </w:r>
      <w:r>
        <w:tab/>
      </w:r>
      <w:r>
        <w:tab/>
      </w:r>
      <w:r>
        <w:tab/>
      </w:r>
      <w:r>
        <w:tab/>
      </w:r>
      <w:r>
        <w:tab/>
      </w:r>
      <w:r>
        <w:tab/>
      </w:r>
      <w:r>
        <w:tab/>
      </w:r>
      <w:r>
        <w:tab/>
        <w:t>Pagina 2</w:t>
      </w:r>
    </w:p>
    <w:p w14:paraId="2916132E" w14:textId="537C5CF9" w:rsidR="00DB618A" w:rsidRDefault="00DB618A" w:rsidP="002F3271">
      <w:pPr>
        <w:pStyle w:val="Contactgegevens"/>
        <w:jc w:val="left"/>
      </w:pPr>
      <w:r>
        <w:t>Aanleiding</w:t>
      </w:r>
      <w:r>
        <w:tab/>
      </w:r>
      <w:r>
        <w:tab/>
      </w:r>
      <w:r>
        <w:tab/>
      </w:r>
      <w:r>
        <w:tab/>
      </w:r>
      <w:r>
        <w:tab/>
      </w:r>
      <w:r>
        <w:tab/>
      </w:r>
      <w:r>
        <w:tab/>
      </w:r>
      <w:r>
        <w:tab/>
        <w:t>Pagina 3</w:t>
      </w:r>
    </w:p>
    <w:p w14:paraId="6507A847" w14:textId="22C26B0F" w:rsidR="00DB618A" w:rsidRDefault="00DB618A" w:rsidP="002F3271">
      <w:pPr>
        <w:pStyle w:val="Contactgegevens"/>
        <w:jc w:val="left"/>
      </w:pPr>
      <w:r>
        <w:t>Doel</w:t>
      </w:r>
      <w:r>
        <w:tab/>
      </w:r>
      <w:r>
        <w:tab/>
      </w:r>
      <w:r>
        <w:tab/>
      </w:r>
      <w:r>
        <w:tab/>
      </w:r>
      <w:r>
        <w:tab/>
      </w:r>
      <w:r>
        <w:tab/>
      </w:r>
      <w:r>
        <w:tab/>
      </w:r>
      <w:r>
        <w:tab/>
      </w:r>
      <w:r>
        <w:tab/>
        <w:t>Pagina 4</w:t>
      </w:r>
    </w:p>
    <w:p w14:paraId="1791E82E" w14:textId="631B3D30" w:rsidR="00B259FA" w:rsidRDefault="008F4DB6" w:rsidP="002F3271">
      <w:pPr>
        <w:pStyle w:val="Contactgegevens"/>
        <w:jc w:val="left"/>
      </w:pPr>
      <w:r>
        <w:t>Theoretische kader</w:t>
      </w:r>
      <w:r>
        <w:tab/>
      </w:r>
      <w:r>
        <w:tab/>
      </w:r>
      <w:r>
        <w:tab/>
      </w:r>
      <w:r>
        <w:tab/>
      </w:r>
      <w:r>
        <w:tab/>
      </w:r>
      <w:r>
        <w:tab/>
      </w:r>
      <w:r>
        <w:tab/>
        <w:t>Pagina 5-</w:t>
      </w:r>
      <w:r w:rsidR="00CB2AB8">
        <w:t>7</w:t>
      </w:r>
    </w:p>
    <w:p w14:paraId="1BD18004" w14:textId="08B07CE8" w:rsidR="00DB618A" w:rsidRDefault="00DB618A" w:rsidP="002F3271">
      <w:pPr>
        <w:pStyle w:val="Contactgegevens"/>
        <w:jc w:val="left"/>
      </w:pPr>
      <w:r>
        <w:t xml:space="preserve">Onderzoeksvraag </w:t>
      </w:r>
      <w:r w:rsidR="00812689">
        <w:tab/>
      </w:r>
      <w:r w:rsidR="00812689">
        <w:tab/>
      </w:r>
      <w:r w:rsidR="00812689">
        <w:tab/>
      </w:r>
      <w:r w:rsidR="00812689">
        <w:tab/>
      </w:r>
      <w:r w:rsidR="00812689">
        <w:tab/>
      </w:r>
      <w:r w:rsidR="00812689">
        <w:tab/>
      </w:r>
      <w:r w:rsidR="00812689">
        <w:tab/>
        <w:t xml:space="preserve">Pagina </w:t>
      </w:r>
      <w:r w:rsidR="00CB2AB8">
        <w:t>8</w:t>
      </w:r>
      <w:r w:rsidR="006C6CF2">
        <w:t>-</w:t>
      </w:r>
      <w:r w:rsidR="00B351C8">
        <w:t>9</w:t>
      </w:r>
    </w:p>
    <w:p w14:paraId="75B48268" w14:textId="5BE743D2" w:rsidR="00B351C8" w:rsidRDefault="00B351C8" w:rsidP="002F3271">
      <w:pPr>
        <w:pStyle w:val="Contactgegevens"/>
        <w:jc w:val="left"/>
      </w:pPr>
      <w:r>
        <w:t>Planning</w:t>
      </w:r>
      <w:r>
        <w:tab/>
      </w:r>
      <w:r>
        <w:tab/>
      </w:r>
      <w:r>
        <w:tab/>
      </w:r>
      <w:r>
        <w:tab/>
      </w:r>
      <w:r>
        <w:tab/>
      </w:r>
      <w:r>
        <w:tab/>
      </w:r>
      <w:r>
        <w:tab/>
      </w:r>
      <w:r>
        <w:tab/>
        <w:t>Pagina 10</w:t>
      </w:r>
      <w:r w:rsidR="00911CF0">
        <w:t>-11</w:t>
      </w:r>
    </w:p>
    <w:p w14:paraId="05908504" w14:textId="26F63B36" w:rsidR="00161CC6" w:rsidRDefault="00001EC1" w:rsidP="002F3271">
      <w:pPr>
        <w:pStyle w:val="Contactgegevens"/>
        <w:jc w:val="left"/>
      </w:pPr>
      <w:r>
        <w:t>Resultaten deelvraag</w:t>
      </w:r>
      <w:r w:rsidR="00A01D17">
        <w:t xml:space="preserve"> 2</w:t>
      </w:r>
      <w:r w:rsidR="00A01D17">
        <w:tab/>
      </w:r>
      <w:r w:rsidR="00A01D17">
        <w:tab/>
      </w:r>
      <w:r w:rsidR="00A01D17">
        <w:tab/>
      </w:r>
      <w:r w:rsidR="00A01D17">
        <w:tab/>
      </w:r>
      <w:r w:rsidR="00A01D17">
        <w:tab/>
      </w:r>
      <w:r w:rsidR="00A01D17">
        <w:tab/>
      </w:r>
      <w:r w:rsidR="00A01D17">
        <w:tab/>
        <w:t>Pagina</w:t>
      </w:r>
      <w:r w:rsidR="00A02447">
        <w:t xml:space="preserve"> 12-</w:t>
      </w:r>
      <w:r w:rsidR="00954A4F">
        <w:t>22</w:t>
      </w:r>
    </w:p>
    <w:p w14:paraId="72831B43" w14:textId="1AACD9A6" w:rsidR="00954A4F" w:rsidRDefault="00954A4F" w:rsidP="002F3271">
      <w:pPr>
        <w:pStyle w:val="Contactgegevens"/>
        <w:jc w:val="left"/>
      </w:pPr>
      <w:r>
        <w:t>Conclusie deelvraag 2</w:t>
      </w:r>
      <w:r>
        <w:tab/>
      </w:r>
      <w:r>
        <w:tab/>
      </w:r>
      <w:r>
        <w:tab/>
      </w:r>
      <w:r>
        <w:tab/>
      </w:r>
      <w:r>
        <w:tab/>
      </w:r>
      <w:r>
        <w:tab/>
      </w:r>
      <w:r>
        <w:tab/>
        <w:t>Pagina 23</w:t>
      </w:r>
      <w:r w:rsidR="002C5EB2">
        <w:t>-25</w:t>
      </w:r>
    </w:p>
    <w:p w14:paraId="00E7AE53" w14:textId="3378139C" w:rsidR="002C5EB2" w:rsidRDefault="002C5EB2" w:rsidP="002F3271">
      <w:pPr>
        <w:pStyle w:val="Contactgegevens"/>
        <w:jc w:val="left"/>
      </w:pPr>
      <w:r>
        <w:t>Resultaten deelvraag 3</w:t>
      </w:r>
      <w:r>
        <w:tab/>
      </w:r>
      <w:r>
        <w:tab/>
      </w:r>
      <w:r>
        <w:tab/>
      </w:r>
      <w:r>
        <w:tab/>
      </w:r>
      <w:r>
        <w:tab/>
      </w:r>
      <w:r>
        <w:tab/>
      </w:r>
      <w:r>
        <w:tab/>
        <w:t>Pagina 26</w:t>
      </w:r>
      <w:r w:rsidR="004640C8">
        <w:t>-28</w:t>
      </w:r>
    </w:p>
    <w:p w14:paraId="15500376" w14:textId="6E442D12" w:rsidR="004640C8" w:rsidRDefault="006D5F4E" w:rsidP="002F3271">
      <w:pPr>
        <w:pStyle w:val="Contactgegevens"/>
        <w:jc w:val="left"/>
      </w:pPr>
      <w:r>
        <w:t>Conclusie deelvraag 3</w:t>
      </w:r>
      <w:r>
        <w:tab/>
      </w:r>
      <w:r>
        <w:tab/>
      </w:r>
      <w:r>
        <w:tab/>
      </w:r>
      <w:r>
        <w:tab/>
      </w:r>
      <w:r>
        <w:tab/>
      </w:r>
      <w:r>
        <w:tab/>
      </w:r>
      <w:r>
        <w:tab/>
        <w:t xml:space="preserve">Pagina </w:t>
      </w:r>
      <w:r w:rsidR="00B161CB">
        <w:t>29</w:t>
      </w:r>
    </w:p>
    <w:p w14:paraId="3C65F3AC" w14:textId="4C20797C" w:rsidR="00E67A4F" w:rsidRDefault="001D3FAF" w:rsidP="002F3271">
      <w:pPr>
        <w:pStyle w:val="Contactgegevens"/>
        <w:jc w:val="left"/>
      </w:pPr>
      <w:r>
        <w:t xml:space="preserve">Resultaten </w:t>
      </w:r>
      <w:r w:rsidR="005A4024">
        <w:t xml:space="preserve">en conclusie </w:t>
      </w:r>
      <w:r>
        <w:t>deelvraag</w:t>
      </w:r>
      <w:r w:rsidR="000A0734">
        <w:t xml:space="preserve"> 1</w:t>
      </w:r>
      <w:r w:rsidR="0061231F">
        <w:tab/>
      </w:r>
      <w:r w:rsidR="0061231F">
        <w:tab/>
      </w:r>
      <w:r w:rsidR="0061231F">
        <w:tab/>
      </w:r>
      <w:r w:rsidR="0061231F">
        <w:tab/>
      </w:r>
      <w:r w:rsidR="0061231F">
        <w:tab/>
        <w:t>Pagina 30</w:t>
      </w:r>
    </w:p>
    <w:p w14:paraId="245D5D2D" w14:textId="7A74D122" w:rsidR="000A0734" w:rsidRDefault="003D33FF" w:rsidP="002F3271">
      <w:pPr>
        <w:pStyle w:val="Contactgegevens"/>
        <w:jc w:val="left"/>
      </w:pPr>
      <w:r>
        <w:t>Resultaten deelvraag 4</w:t>
      </w:r>
      <w:r w:rsidR="00B61D97">
        <w:tab/>
      </w:r>
      <w:r w:rsidR="00B61D97">
        <w:tab/>
      </w:r>
      <w:r w:rsidR="00B61D97">
        <w:tab/>
      </w:r>
      <w:r w:rsidR="00B61D97">
        <w:tab/>
      </w:r>
      <w:r w:rsidR="00B61D97">
        <w:tab/>
      </w:r>
      <w:r w:rsidR="00B61D97">
        <w:tab/>
      </w:r>
      <w:r w:rsidR="00B61D97">
        <w:tab/>
        <w:t>Pagina 31</w:t>
      </w:r>
      <w:r w:rsidR="008E6010">
        <w:t>-3</w:t>
      </w:r>
      <w:r w:rsidR="00CB2017">
        <w:t>3</w:t>
      </w:r>
    </w:p>
    <w:p w14:paraId="738EE73A" w14:textId="7E04226B" w:rsidR="00CB2017" w:rsidRDefault="00CB2017" w:rsidP="002F3271">
      <w:pPr>
        <w:pStyle w:val="Contactgegevens"/>
        <w:jc w:val="left"/>
      </w:pPr>
      <w:r>
        <w:t>Conclusie deelvraag 4</w:t>
      </w:r>
      <w:r>
        <w:tab/>
      </w:r>
      <w:r>
        <w:tab/>
      </w:r>
      <w:r>
        <w:tab/>
      </w:r>
      <w:r>
        <w:tab/>
      </w:r>
      <w:r>
        <w:tab/>
      </w:r>
      <w:r>
        <w:tab/>
      </w:r>
      <w:r>
        <w:tab/>
        <w:t>Pagina 34</w:t>
      </w:r>
    </w:p>
    <w:p w14:paraId="1EF770E9" w14:textId="43A4229B" w:rsidR="00CB2017" w:rsidRDefault="0086026E" w:rsidP="002F3271">
      <w:pPr>
        <w:pStyle w:val="Contactgegevens"/>
        <w:jc w:val="left"/>
      </w:pPr>
      <w:r>
        <w:t>Eind</w:t>
      </w:r>
      <w:r w:rsidR="002E609A">
        <w:t>conclusie</w:t>
      </w:r>
      <w:r w:rsidR="002E609A">
        <w:tab/>
      </w:r>
      <w:r w:rsidR="002E609A">
        <w:tab/>
      </w:r>
      <w:r w:rsidR="002E609A">
        <w:tab/>
      </w:r>
      <w:r w:rsidR="002E609A">
        <w:tab/>
      </w:r>
      <w:r w:rsidR="002E609A">
        <w:tab/>
      </w:r>
      <w:r w:rsidR="002E609A">
        <w:tab/>
      </w:r>
      <w:r w:rsidR="002E609A">
        <w:tab/>
      </w:r>
      <w:r w:rsidR="002E609A">
        <w:tab/>
        <w:t>Pagina 35</w:t>
      </w:r>
    </w:p>
    <w:p w14:paraId="0AD060E4" w14:textId="08DAFDCD" w:rsidR="000F1D8F" w:rsidRDefault="000F1D8F" w:rsidP="002F3271">
      <w:pPr>
        <w:pStyle w:val="Contactgegevens"/>
        <w:jc w:val="left"/>
      </w:pPr>
      <w:r>
        <w:t>Discussie</w:t>
      </w:r>
      <w:r>
        <w:tab/>
      </w:r>
      <w:r>
        <w:tab/>
      </w:r>
      <w:r>
        <w:tab/>
      </w:r>
      <w:r>
        <w:tab/>
      </w:r>
      <w:r>
        <w:tab/>
      </w:r>
      <w:r>
        <w:tab/>
      </w:r>
      <w:r>
        <w:tab/>
      </w:r>
      <w:r>
        <w:tab/>
        <w:t>Pagina 36</w:t>
      </w:r>
    </w:p>
    <w:p w14:paraId="54476834" w14:textId="4F0940B6" w:rsidR="000F1D8F" w:rsidRDefault="00B13CE7" w:rsidP="002F3271">
      <w:pPr>
        <w:pStyle w:val="Contactgegevens"/>
        <w:jc w:val="left"/>
      </w:pPr>
      <w:r>
        <w:t>Nawoord</w:t>
      </w:r>
      <w:r>
        <w:tab/>
      </w:r>
      <w:r>
        <w:tab/>
      </w:r>
      <w:r>
        <w:tab/>
      </w:r>
      <w:r>
        <w:tab/>
      </w:r>
      <w:r>
        <w:tab/>
      </w:r>
      <w:r>
        <w:tab/>
      </w:r>
      <w:r>
        <w:tab/>
      </w:r>
      <w:r>
        <w:tab/>
        <w:t>Pagina 37</w:t>
      </w:r>
    </w:p>
    <w:p w14:paraId="66284ED2" w14:textId="1BB9D81A" w:rsidR="008F4DB6" w:rsidRDefault="006C6CF2" w:rsidP="002F3271">
      <w:pPr>
        <w:pStyle w:val="Contactgegevens"/>
        <w:jc w:val="left"/>
      </w:pPr>
      <w:r>
        <w:t>Literatuurlijst</w:t>
      </w:r>
      <w:r>
        <w:tab/>
      </w:r>
      <w:r>
        <w:tab/>
      </w:r>
      <w:r>
        <w:tab/>
      </w:r>
      <w:r>
        <w:tab/>
      </w:r>
      <w:r>
        <w:tab/>
      </w:r>
      <w:r>
        <w:tab/>
      </w:r>
      <w:r>
        <w:tab/>
      </w:r>
      <w:r>
        <w:tab/>
        <w:t xml:space="preserve">Pagina </w:t>
      </w:r>
      <w:r w:rsidR="0086026E">
        <w:t>3</w:t>
      </w:r>
      <w:r w:rsidR="000F1D8F">
        <w:t>8</w:t>
      </w:r>
    </w:p>
    <w:p w14:paraId="03F07821" w14:textId="3B3D2E41" w:rsidR="00BB5BEA" w:rsidRDefault="00BB5BEA" w:rsidP="003422FF">
      <w:pPr>
        <w:pStyle w:val="Contactgegevens"/>
      </w:pPr>
    </w:p>
    <w:p w14:paraId="75F5CDC3" w14:textId="71E395F1" w:rsidR="00BB5BEA" w:rsidRDefault="00BB5BEA" w:rsidP="003422FF">
      <w:pPr>
        <w:pStyle w:val="Contactgegevens"/>
      </w:pPr>
    </w:p>
    <w:p w14:paraId="42FC322A" w14:textId="601D5996" w:rsidR="00BB5BEA" w:rsidRDefault="00BB5BEA" w:rsidP="003422FF">
      <w:pPr>
        <w:pStyle w:val="Contactgegevens"/>
      </w:pPr>
    </w:p>
    <w:p w14:paraId="292128EE" w14:textId="782C0D92" w:rsidR="00BB5BEA" w:rsidRDefault="00BB5BEA" w:rsidP="003422FF">
      <w:pPr>
        <w:pStyle w:val="Contactgegevens"/>
      </w:pPr>
    </w:p>
    <w:p w14:paraId="4D119572" w14:textId="369F168C" w:rsidR="00BB5BEA" w:rsidRDefault="00BB5BEA" w:rsidP="003422FF">
      <w:pPr>
        <w:pStyle w:val="Contactgegevens"/>
      </w:pPr>
    </w:p>
    <w:p w14:paraId="1030D46D" w14:textId="3C520BBA" w:rsidR="00BB5BEA" w:rsidRDefault="00BB5BEA" w:rsidP="003422FF">
      <w:pPr>
        <w:pStyle w:val="Contactgegevens"/>
      </w:pPr>
    </w:p>
    <w:p w14:paraId="3298A5E7" w14:textId="252165C3" w:rsidR="00BB5BEA" w:rsidRDefault="00BB5BEA" w:rsidP="003422FF">
      <w:pPr>
        <w:pStyle w:val="Contactgegevens"/>
      </w:pPr>
    </w:p>
    <w:p w14:paraId="0D49B153" w14:textId="5F247B91" w:rsidR="00BB5BEA" w:rsidRDefault="00BB5BEA" w:rsidP="003422FF">
      <w:pPr>
        <w:pStyle w:val="Contactgegevens"/>
      </w:pPr>
    </w:p>
    <w:p w14:paraId="15A54F48" w14:textId="01DF3C53" w:rsidR="00BB5BEA" w:rsidRDefault="00BB5BEA" w:rsidP="003422FF">
      <w:pPr>
        <w:pStyle w:val="Contactgegevens"/>
      </w:pPr>
    </w:p>
    <w:p w14:paraId="6C19F459" w14:textId="3ABFDD04" w:rsidR="00BB5BEA" w:rsidRDefault="00BB5BEA" w:rsidP="003422FF">
      <w:pPr>
        <w:pStyle w:val="Contactgegevens"/>
      </w:pPr>
    </w:p>
    <w:p w14:paraId="6D8EB565" w14:textId="16D1E6D2" w:rsidR="00BB5BEA" w:rsidRDefault="00BB5BEA" w:rsidP="003422FF">
      <w:pPr>
        <w:pStyle w:val="Contactgegevens"/>
      </w:pPr>
    </w:p>
    <w:p w14:paraId="0D90B4F9" w14:textId="037B6E28" w:rsidR="00BB5BEA" w:rsidRDefault="00BB5BEA" w:rsidP="003422FF">
      <w:pPr>
        <w:pStyle w:val="Contactgegevens"/>
      </w:pPr>
    </w:p>
    <w:p w14:paraId="313DA2C3" w14:textId="2499EF74" w:rsidR="00BB5BEA" w:rsidRDefault="00BB5BEA" w:rsidP="003422FF">
      <w:pPr>
        <w:pStyle w:val="Contactgegevens"/>
      </w:pPr>
    </w:p>
    <w:p w14:paraId="4083FC19" w14:textId="226B2573" w:rsidR="00BB5BEA" w:rsidRDefault="00BB5BEA" w:rsidP="003422FF">
      <w:pPr>
        <w:pStyle w:val="Contactgegevens"/>
      </w:pPr>
    </w:p>
    <w:p w14:paraId="03886281" w14:textId="2237AB68" w:rsidR="00BB5BEA" w:rsidRDefault="00BB5BEA" w:rsidP="003422FF">
      <w:pPr>
        <w:pStyle w:val="Contactgegevens"/>
      </w:pPr>
    </w:p>
    <w:p w14:paraId="4CB785A1" w14:textId="77777777" w:rsidR="00BB5BEA" w:rsidRDefault="00BB5BEA" w:rsidP="003422FF">
      <w:pPr>
        <w:pStyle w:val="Contactgegevens"/>
      </w:pPr>
    </w:p>
    <w:p w14:paraId="79F8270D" w14:textId="77777777" w:rsidR="00BB5BEA" w:rsidRDefault="00BB5BEA" w:rsidP="003422FF">
      <w:pPr>
        <w:pStyle w:val="Contactgegevens"/>
      </w:pPr>
    </w:p>
    <w:p w14:paraId="38FB011E" w14:textId="77777777" w:rsidR="00BB5BEA" w:rsidRDefault="00BB5BEA" w:rsidP="003422FF">
      <w:pPr>
        <w:pStyle w:val="Contactgegevens"/>
      </w:pPr>
    </w:p>
    <w:p w14:paraId="505C7990" w14:textId="77777777" w:rsidR="00BB5BEA" w:rsidRDefault="00BB5BEA" w:rsidP="003422FF">
      <w:pPr>
        <w:pStyle w:val="Contactgegevens"/>
      </w:pPr>
    </w:p>
    <w:p w14:paraId="437C2F44" w14:textId="3911F2BE" w:rsidR="003422FF" w:rsidRDefault="003422FF" w:rsidP="003422FF">
      <w:pPr>
        <w:pStyle w:val="Contactgegevens"/>
      </w:pPr>
    </w:p>
    <w:p w14:paraId="009A4795" w14:textId="39B8C977" w:rsidR="00BB5BEA" w:rsidRDefault="00BB5BEA" w:rsidP="003422FF">
      <w:pPr>
        <w:pStyle w:val="Contactgegevens"/>
      </w:pPr>
    </w:p>
    <w:p w14:paraId="0E2E0C89" w14:textId="44F63462" w:rsidR="001638F6" w:rsidRPr="00BB5BEA" w:rsidRDefault="00BB5BEA" w:rsidP="00DB12B3">
      <w:pPr>
        <w:pStyle w:val="Kop1"/>
        <w:jc w:val="center"/>
        <w:rPr>
          <w:sz w:val="56"/>
          <w:szCs w:val="56"/>
        </w:rPr>
      </w:pPr>
      <w:r w:rsidRPr="00BB5BEA">
        <w:rPr>
          <w:sz w:val="56"/>
          <w:szCs w:val="56"/>
        </w:rPr>
        <w:lastRenderedPageBreak/>
        <w:t>Inleiding</w:t>
      </w:r>
    </w:p>
    <w:p w14:paraId="6DEFCB53" w14:textId="09624132" w:rsidR="006E0710" w:rsidRDefault="000F05D2" w:rsidP="007021DE">
      <w:r>
        <w:t>Mijn naam is Rob Anthonio en ik ben</w:t>
      </w:r>
      <w:r w:rsidR="001D4FE4">
        <w:t xml:space="preserve"> sinds eind 2018 werkzaam </w:t>
      </w:r>
      <w:r w:rsidR="0093306C">
        <w:t xml:space="preserve">als docent bouwtechniek </w:t>
      </w:r>
      <w:r w:rsidR="001D4FE4">
        <w:t>op het Alfa College in Groningen</w:t>
      </w:r>
      <w:r w:rsidR="007A7778">
        <w:t xml:space="preserve"> op de locatie </w:t>
      </w:r>
      <w:r w:rsidR="0093306C">
        <w:t>P</w:t>
      </w:r>
      <w:r w:rsidR="00F74D45">
        <w:t>r</w:t>
      </w:r>
      <w:r w:rsidR="0093306C">
        <w:t>otonstraat 2.</w:t>
      </w:r>
      <w:r w:rsidR="00FE268B">
        <w:t xml:space="preserve"> </w:t>
      </w:r>
      <w:r w:rsidR="007D5E83">
        <w:t xml:space="preserve">Ik geef </w:t>
      </w:r>
      <w:r w:rsidR="00FE323A">
        <w:t xml:space="preserve">hier </w:t>
      </w:r>
      <w:r w:rsidR="00F673E2">
        <w:t>vak</w:t>
      </w:r>
      <w:r w:rsidR="001D3381">
        <w:t>t</w:t>
      </w:r>
      <w:r w:rsidR="00F673E2">
        <w:t>heorie</w:t>
      </w:r>
      <w:r w:rsidR="007D5E83">
        <w:t xml:space="preserve"> en praktijk aan de studenten die de opleiding</w:t>
      </w:r>
      <w:r w:rsidR="003E5447">
        <w:t xml:space="preserve"> timmerman en allround </w:t>
      </w:r>
      <w:r w:rsidR="00583FAE">
        <w:t>timmerman volgen</w:t>
      </w:r>
      <w:r w:rsidR="00D14576">
        <w:t xml:space="preserve">. </w:t>
      </w:r>
      <w:r w:rsidR="00A64AEC">
        <w:t>Het is een</w:t>
      </w:r>
      <w:r w:rsidR="001A5468">
        <w:t xml:space="preserve"> </w:t>
      </w:r>
      <w:r w:rsidR="00A64AEC">
        <w:t>tweejarige</w:t>
      </w:r>
      <w:r w:rsidR="001A5468">
        <w:t xml:space="preserve"> </w:t>
      </w:r>
      <w:r w:rsidR="00583FAE">
        <w:t>BBL-opleiding</w:t>
      </w:r>
      <w:r w:rsidR="006248E2">
        <w:t xml:space="preserve"> waarbij de student vier dagen </w:t>
      </w:r>
      <w:r w:rsidR="00BA2090">
        <w:t xml:space="preserve">in de week </w:t>
      </w:r>
      <w:r w:rsidR="006248E2">
        <w:t xml:space="preserve">werkt bij een aannemer of bouwbedrijf en </w:t>
      </w:r>
      <w:r w:rsidR="00ED2A74">
        <w:t>éé</w:t>
      </w:r>
      <w:r w:rsidR="00B64925">
        <w:t xml:space="preserve">n dag </w:t>
      </w:r>
      <w:r w:rsidR="001D3381">
        <w:t xml:space="preserve">in de week </w:t>
      </w:r>
      <w:r w:rsidR="00B64925">
        <w:t>naar school gaa</w:t>
      </w:r>
      <w:r w:rsidR="00ED2A74">
        <w:t>t</w:t>
      </w:r>
      <w:r w:rsidR="001A5468">
        <w:t xml:space="preserve">. </w:t>
      </w:r>
      <w:r w:rsidR="002C5C3C">
        <w:t xml:space="preserve">Op deze schooldag </w:t>
      </w:r>
      <w:r w:rsidR="001245CD">
        <w:t xml:space="preserve">krijgt de student </w:t>
      </w:r>
      <w:r w:rsidR="009977B9">
        <w:t>in d</w:t>
      </w:r>
      <w:r w:rsidR="002D3BB0">
        <w:t>i</w:t>
      </w:r>
      <w:r w:rsidR="009977B9">
        <w:t xml:space="preserve">e </w:t>
      </w:r>
      <w:r w:rsidR="002D3BB0">
        <w:t xml:space="preserve">twee jaar </w:t>
      </w:r>
      <w:r w:rsidR="009977B9">
        <w:t xml:space="preserve">theorie </w:t>
      </w:r>
      <w:r w:rsidR="003674C5">
        <w:t>over</w:t>
      </w:r>
      <w:r w:rsidR="00B97D0A">
        <w:t xml:space="preserve"> </w:t>
      </w:r>
      <w:r w:rsidR="009977B9">
        <w:t xml:space="preserve">alle facetten </w:t>
      </w:r>
      <w:r w:rsidR="003674C5">
        <w:t>van de bouw</w:t>
      </w:r>
      <w:r w:rsidR="00CE0C18">
        <w:t>, van fundering tot dak.</w:t>
      </w:r>
      <w:r w:rsidR="00E72EDA">
        <w:t xml:space="preserve"> De </w:t>
      </w:r>
      <w:r w:rsidR="007616DC">
        <w:t>theorielessen worden</w:t>
      </w:r>
      <w:r w:rsidR="00BA2090">
        <w:t xml:space="preserve"> afgewisseld</w:t>
      </w:r>
      <w:r w:rsidR="00E72EDA">
        <w:t xml:space="preserve"> met de praktijk</w:t>
      </w:r>
      <w:r w:rsidR="0057400A">
        <w:t>, door</w:t>
      </w:r>
      <w:r w:rsidR="003512FE">
        <w:t xml:space="preserve"> de student opdrachten te laten maken </w:t>
      </w:r>
      <w:r w:rsidR="0057400A">
        <w:t>in de praktijkhal</w:t>
      </w:r>
      <w:r w:rsidR="00D80C89">
        <w:t xml:space="preserve">. </w:t>
      </w:r>
      <w:r w:rsidR="00990385">
        <w:t>Op deze manier leren ze direct hoe ze de behandelde theorie kunnen toepassen in de praktijk.</w:t>
      </w:r>
    </w:p>
    <w:p w14:paraId="0E0CCEFB" w14:textId="493B1BFF" w:rsidR="00901963" w:rsidRDefault="00332416" w:rsidP="007021DE">
      <w:r>
        <w:t>Mijn</w:t>
      </w:r>
      <w:r w:rsidR="00184FE4">
        <w:t xml:space="preserve"> doelgroep zijn de studenten </w:t>
      </w:r>
      <w:r w:rsidR="00DC2AAD">
        <w:t xml:space="preserve">die </w:t>
      </w:r>
      <w:r w:rsidR="00DC2AAD" w:rsidRPr="00DC2AAD">
        <w:t xml:space="preserve">goed met hun handen kunnen werken </w:t>
      </w:r>
      <w:r w:rsidR="00DC2AAD">
        <w:t>en</w:t>
      </w:r>
      <w:r w:rsidR="00E76433">
        <w:t xml:space="preserve"> </w:t>
      </w:r>
      <w:r w:rsidR="00184FE4">
        <w:t xml:space="preserve">timmerman willen </w:t>
      </w:r>
      <w:r w:rsidR="009B4E0B">
        <w:t>worden</w:t>
      </w:r>
      <w:r w:rsidR="001D5C71">
        <w:t xml:space="preserve">. </w:t>
      </w:r>
      <w:r w:rsidR="00FB3B17">
        <w:t xml:space="preserve">Het onderdeel technisch tekenen </w:t>
      </w:r>
      <w:r w:rsidR="00330F56">
        <w:t xml:space="preserve">is wat meer theoretisch en ik merk dat mijn studenten daar wat minder gemotiveerd voor zijn. </w:t>
      </w:r>
      <w:r w:rsidR="000173F0">
        <w:t xml:space="preserve">Het gaat ze vaak niet goed af en ze geven dan op. </w:t>
      </w:r>
      <w:r w:rsidR="003F33F5">
        <w:t xml:space="preserve">Daar ligt voor mij de </w:t>
      </w:r>
      <w:r w:rsidR="00BE24FD">
        <w:t>uitdaging</w:t>
      </w:r>
      <w:r w:rsidR="007413F5">
        <w:t>. Ik hoop ze te kunnen</w:t>
      </w:r>
      <w:r w:rsidR="00BE24FD">
        <w:t xml:space="preserve"> motiveren</w:t>
      </w:r>
      <w:r w:rsidR="007413F5">
        <w:t xml:space="preserve"> </w:t>
      </w:r>
      <w:r w:rsidR="00012BE2">
        <w:t xml:space="preserve">en </w:t>
      </w:r>
      <w:r w:rsidR="007413F5">
        <w:t>ze meer zelfvertrouwen te geven</w:t>
      </w:r>
      <w:r w:rsidR="00012BE2">
        <w:t>.</w:t>
      </w:r>
      <w:r w:rsidR="00D23C39">
        <w:t xml:space="preserve"> Immers</w:t>
      </w:r>
      <w:r w:rsidR="00002480">
        <w:t>,</w:t>
      </w:r>
      <w:r w:rsidR="00D23C39">
        <w:t xml:space="preserve"> het </w:t>
      </w:r>
      <w:r w:rsidR="00E36E88">
        <w:t>kunnen lezen</w:t>
      </w:r>
      <w:r w:rsidR="00D23C39">
        <w:t xml:space="preserve"> van technische tekeningen hoort bij het vak, dus dat moeten ze leren. </w:t>
      </w:r>
    </w:p>
    <w:p w14:paraId="211522B8" w14:textId="42E19FCC" w:rsidR="00901963" w:rsidRDefault="00901963" w:rsidP="007021DE"/>
    <w:p w14:paraId="64BC1C5D" w14:textId="1F991206" w:rsidR="00901963" w:rsidRDefault="00901963" w:rsidP="007021DE"/>
    <w:p w14:paraId="4E553BC8" w14:textId="36E34C10" w:rsidR="00901963" w:rsidRDefault="00901963" w:rsidP="007021DE"/>
    <w:p w14:paraId="48E9C493" w14:textId="4B270F2C" w:rsidR="00901963" w:rsidRDefault="00901963" w:rsidP="007021DE"/>
    <w:p w14:paraId="347DE7AC" w14:textId="5D2D7F69" w:rsidR="00901963" w:rsidRDefault="00901963" w:rsidP="007021DE"/>
    <w:p w14:paraId="357DB563" w14:textId="32A4736D" w:rsidR="00901963" w:rsidRDefault="00901963" w:rsidP="007021DE"/>
    <w:p w14:paraId="69ECFBFB" w14:textId="438BAECA" w:rsidR="00901963" w:rsidRDefault="00901963" w:rsidP="007021DE"/>
    <w:p w14:paraId="60BD56B8" w14:textId="5AB4BACB" w:rsidR="00901963" w:rsidRDefault="00901963" w:rsidP="007021DE"/>
    <w:p w14:paraId="626ED170" w14:textId="5065B1C5" w:rsidR="00901963" w:rsidRDefault="00901963" w:rsidP="007021DE"/>
    <w:p w14:paraId="6861A49C" w14:textId="04F4F0E8" w:rsidR="00901963" w:rsidRDefault="00901963" w:rsidP="007021DE"/>
    <w:p w14:paraId="43CAADE7" w14:textId="517E448B" w:rsidR="00901963" w:rsidRDefault="00901963" w:rsidP="007021DE"/>
    <w:p w14:paraId="7418693A" w14:textId="6789C304" w:rsidR="00901963" w:rsidRDefault="00901963" w:rsidP="007021DE"/>
    <w:p w14:paraId="2B0B4E7D" w14:textId="6BCEE9AC" w:rsidR="00901963" w:rsidRDefault="00901963" w:rsidP="007021DE"/>
    <w:p w14:paraId="0C00F0FC" w14:textId="196BDE3A" w:rsidR="00901963" w:rsidRDefault="007616DC" w:rsidP="00901963">
      <w:pPr>
        <w:jc w:val="center"/>
        <w:rPr>
          <w:sz w:val="56"/>
          <w:szCs w:val="56"/>
        </w:rPr>
      </w:pPr>
      <w:r>
        <w:rPr>
          <w:sz w:val="56"/>
          <w:szCs w:val="56"/>
        </w:rPr>
        <w:br w:type="column"/>
      </w:r>
      <w:r w:rsidR="00901963" w:rsidRPr="00901963">
        <w:rPr>
          <w:sz w:val="56"/>
          <w:szCs w:val="56"/>
        </w:rPr>
        <w:lastRenderedPageBreak/>
        <w:t>Aanleiding</w:t>
      </w:r>
    </w:p>
    <w:p w14:paraId="253F61AD" w14:textId="5B828C49" w:rsidR="0023542D" w:rsidRDefault="00596D07" w:rsidP="00450F6C">
      <w:r>
        <w:t>E</w:t>
      </w:r>
      <w:r w:rsidR="00450F6C">
        <w:t xml:space="preserve">en onderdeel </w:t>
      </w:r>
      <w:r>
        <w:t>van het vak bouwtechniek</w:t>
      </w:r>
      <w:r w:rsidR="004351B3">
        <w:t xml:space="preserve"> </w:t>
      </w:r>
      <w:r w:rsidR="00450F6C">
        <w:t>is technisch tekenen. Het gaat hier over schetsen maken van bepaalde bouwonderdelen en over het maken van technisch</w:t>
      </w:r>
      <w:r w:rsidR="00E60DC2">
        <w:t>e</w:t>
      </w:r>
      <w:r w:rsidR="00450F6C">
        <w:t xml:space="preserve"> tekeningen van een bouwkundige constructie. Aangezien dit voor de meeste studenten nieuw is, duurt het even om dit onder de knie te krijgen. Een aantal studenten heeft er, na een jaar les en geoefend te hebben, nog steeds moeite mee. </w:t>
      </w:r>
      <w:r w:rsidR="00D24285">
        <w:t xml:space="preserve">Hierdoor komen </w:t>
      </w:r>
      <w:r w:rsidR="0023542D">
        <w:t>enkele vragen bij mij op:</w:t>
      </w:r>
    </w:p>
    <w:p w14:paraId="7ADF244D" w14:textId="541507DD" w:rsidR="005D5FC3" w:rsidRDefault="0076689E" w:rsidP="005D5FC3">
      <w:pPr>
        <w:pStyle w:val="Lijstalinea"/>
        <w:numPr>
          <w:ilvl w:val="0"/>
          <w:numId w:val="21"/>
        </w:numPr>
      </w:pPr>
      <w:r>
        <w:t>Zijn mijn uitleg en instructies niet duidelijk genoeg?</w:t>
      </w:r>
    </w:p>
    <w:p w14:paraId="45DB7BA2" w14:textId="24632C8B" w:rsidR="0076689E" w:rsidRDefault="00B50D39" w:rsidP="005D5FC3">
      <w:pPr>
        <w:pStyle w:val="Lijstalinea"/>
        <w:numPr>
          <w:ilvl w:val="0"/>
          <w:numId w:val="21"/>
        </w:numPr>
      </w:pPr>
      <w:r>
        <w:t xml:space="preserve">Geef ik </w:t>
      </w:r>
      <w:r w:rsidR="008C1EAD">
        <w:t xml:space="preserve">wel </w:t>
      </w:r>
      <w:r w:rsidR="00D410C3">
        <w:t>voldoende en goed</w:t>
      </w:r>
      <w:r w:rsidR="001B6D7F">
        <w:t>e feedback?</w:t>
      </w:r>
    </w:p>
    <w:p w14:paraId="69B5A9EC" w14:textId="49DC7F95" w:rsidR="001B6D7F" w:rsidRDefault="006639A7" w:rsidP="005D5FC3">
      <w:pPr>
        <w:pStyle w:val="Lijstalinea"/>
        <w:numPr>
          <w:ilvl w:val="0"/>
          <w:numId w:val="21"/>
        </w:numPr>
      </w:pPr>
      <w:r>
        <w:t xml:space="preserve">Kan de student </w:t>
      </w:r>
      <w:r w:rsidR="00917D0D">
        <w:t>specifiek aangeven wat hij niet snapt?</w:t>
      </w:r>
    </w:p>
    <w:p w14:paraId="2B174E92" w14:textId="338DC587" w:rsidR="00917D0D" w:rsidRDefault="00985779" w:rsidP="005D5FC3">
      <w:pPr>
        <w:pStyle w:val="Lijstalinea"/>
        <w:numPr>
          <w:ilvl w:val="0"/>
          <w:numId w:val="21"/>
        </w:numPr>
      </w:pPr>
      <w:r>
        <w:t xml:space="preserve">Heeft de student voldoende </w:t>
      </w:r>
      <w:r w:rsidR="00C84DF0">
        <w:t xml:space="preserve">inzicht </w:t>
      </w:r>
      <w:r w:rsidR="00645459">
        <w:t xml:space="preserve">in een bepaalde </w:t>
      </w:r>
      <w:r w:rsidR="00FC09C4">
        <w:t xml:space="preserve">bouwkundige </w:t>
      </w:r>
      <w:r w:rsidR="00645459">
        <w:t xml:space="preserve">constructie of </w:t>
      </w:r>
      <w:r w:rsidR="00F03D6E">
        <w:t xml:space="preserve">moet hij het eerst in de praktijk </w:t>
      </w:r>
      <w:r w:rsidR="00952B72">
        <w:t>zien?</w:t>
      </w:r>
    </w:p>
    <w:p w14:paraId="6087CF6E" w14:textId="77777777" w:rsidR="009501FE" w:rsidRDefault="00C91305" w:rsidP="005D5FC3">
      <w:pPr>
        <w:pStyle w:val="Lijstalinea"/>
        <w:numPr>
          <w:ilvl w:val="0"/>
          <w:numId w:val="21"/>
        </w:numPr>
      </w:pPr>
      <w:r>
        <w:t xml:space="preserve">Hoe kan ik de </w:t>
      </w:r>
      <w:r w:rsidR="007E5CA5">
        <w:t xml:space="preserve">student </w:t>
      </w:r>
      <w:r>
        <w:t>helpen</w:t>
      </w:r>
      <w:r w:rsidR="009E3EFC">
        <w:t>, zodat hij het we</w:t>
      </w:r>
      <w:r w:rsidR="009501FE">
        <w:t>l snapt?</w:t>
      </w:r>
    </w:p>
    <w:p w14:paraId="60DF8822" w14:textId="60F082C3" w:rsidR="00756558" w:rsidRDefault="008C6F0E" w:rsidP="005D5FC3">
      <w:pPr>
        <w:pStyle w:val="Lijstalinea"/>
        <w:numPr>
          <w:ilvl w:val="0"/>
          <w:numId w:val="21"/>
        </w:numPr>
      </w:pPr>
      <w:r>
        <w:t>Op welke manier</w:t>
      </w:r>
      <w:r w:rsidR="009501FE">
        <w:t xml:space="preserve"> denkt de student</w:t>
      </w:r>
      <w:r w:rsidR="00990385">
        <w:t xml:space="preserve"> </w:t>
      </w:r>
      <w:r w:rsidR="00E60DC2">
        <w:t>dat</w:t>
      </w:r>
      <w:r w:rsidR="00E23073">
        <w:t xml:space="preserve"> ik hem kan helpen?</w:t>
      </w:r>
      <w:r w:rsidR="007E5CA5">
        <w:t xml:space="preserve"> </w:t>
      </w:r>
    </w:p>
    <w:p w14:paraId="2A0893C4" w14:textId="77777777" w:rsidR="00477D98" w:rsidRDefault="001B1BC4" w:rsidP="005D5FC3">
      <w:pPr>
        <w:pStyle w:val="Lijstalinea"/>
        <w:numPr>
          <w:ilvl w:val="0"/>
          <w:numId w:val="21"/>
        </w:numPr>
      </w:pPr>
      <w:r>
        <w:t xml:space="preserve">Wil </w:t>
      </w:r>
      <w:r w:rsidR="00D90507">
        <w:t xml:space="preserve">of kan </w:t>
      </w:r>
      <w:r>
        <w:t>de student het wel snappen</w:t>
      </w:r>
      <w:r w:rsidR="00D90507">
        <w:t>?</w:t>
      </w:r>
    </w:p>
    <w:p w14:paraId="35CD1B3E" w14:textId="1E062BE1" w:rsidR="001B1BC4" w:rsidRDefault="00477D98" w:rsidP="005D5FC3">
      <w:pPr>
        <w:pStyle w:val="Lijstalinea"/>
        <w:numPr>
          <w:ilvl w:val="0"/>
          <w:numId w:val="21"/>
        </w:numPr>
      </w:pPr>
      <w:r>
        <w:t>Is de student onzeker</w:t>
      </w:r>
      <w:r w:rsidR="006E6C39">
        <w:t xml:space="preserve"> en denkt hij dat hij het niet kan?</w:t>
      </w:r>
      <w:r w:rsidR="001B1BC4">
        <w:t xml:space="preserve"> </w:t>
      </w:r>
    </w:p>
    <w:p w14:paraId="651A0CD2" w14:textId="336A6E31" w:rsidR="00450F6C" w:rsidRDefault="001716E9" w:rsidP="00450F6C">
      <w:r>
        <w:t>E</w:t>
      </w:r>
      <w:r w:rsidR="00E60DC2">
        <w:t>é</w:t>
      </w:r>
      <w:r>
        <w:t xml:space="preserve">n vraag valt me met name op: gelooft de student wel in zijn eigen kunnen? Deze vraag stel ik omdat ik dit denk te merken aan hun reacties. </w:t>
      </w:r>
      <w:r w:rsidR="00136CA2">
        <w:t>Na meerder</w:t>
      </w:r>
      <w:r w:rsidR="007E69A0">
        <w:t>e</w:t>
      </w:r>
      <w:r w:rsidR="00136CA2">
        <w:t xml:space="preserve"> keren uitleg te hebben gegeven</w:t>
      </w:r>
      <w:r w:rsidR="00B04CFA">
        <w:t>,</w:t>
      </w:r>
      <w:r w:rsidR="00450F6C">
        <w:t xml:space="preserve"> merk </w:t>
      </w:r>
      <w:r w:rsidR="00A7190F">
        <w:t xml:space="preserve">ik </w:t>
      </w:r>
      <w:r w:rsidR="006454D4">
        <w:t xml:space="preserve">namelijk dat </w:t>
      </w:r>
      <w:r w:rsidR="00450F6C">
        <w:t>de studenten geen motivatie meer hebben</w:t>
      </w:r>
      <w:r w:rsidR="00EF584C">
        <w:t xml:space="preserve">. </w:t>
      </w:r>
      <w:r w:rsidR="00A945A9">
        <w:t>Hierdoor gaan ze met elkaar praten en kijken wat op hun telefoon dus</w:t>
      </w:r>
      <w:r w:rsidR="00583FAE">
        <w:t xml:space="preserve"> </w:t>
      </w:r>
      <w:r w:rsidR="007E69A0">
        <w:t xml:space="preserve">ga ik </w:t>
      </w:r>
      <w:r w:rsidR="00450F6C">
        <w:t>een persoonlijk gesprek met ze</w:t>
      </w:r>
      <w:r w:rsidR="00583FAE">
        <w:t xml:space="preserve"> aan</w:t>
      </w:r>
      <w:r w:rsidR="00450F6C">
        <w:t xml:space="preserve">. De studenten reageren geïrriteerd en zeggen dat ze niet kunnen tekenen en dat het ook nooit gaat lukken. Hieruit maak ik op dat de student niet gelooft in zijn eigen kunnen, ook wel zelfeffectiviteit genoemd. Het probleem is dus dat er onvoldoende zelfeffectiviteit </w:t>
      </w:r>
      <w:r w:rsidR="00DD736D">
        <w:t xml:space="preserve">is </w:t>
      </w:r>
      <w:r w:rsidR="00450F6C">
        <w:t>bij de student. Dit is natuurlijk een aanname van mij en het lijkt mij dan ook interessant om dit te onderzoeken.</w:t>
      </w:r>
    </w:p>
    <w:p w14:paraId="3FB2319A" w14:textId="3225BEFB" w:rsidR="001E6EB8" w:rsidRDefault="001E6EB8" w:rsidP="00450F6C"/>
    <w:p w14:paraId="6D1C7B72" w14:textId="48ACD10C" w:rsidR="001E6EB8" w:rsidRPr="00C821EF" w:rsidRDefault="000052BF" w:rsidP="00450F6C">
      <w:r w:rsidRPr="00C821EF">
        <w:t>Pro</w:t>
      </w:r>
      <w:r w:rsidR="00641C35" w:rsidRPr="00C821EF">
        <w:t>bleemstelling:</w:t>
      </w:r>
    </w:p>
    <w:p w14:paraId="6DDA50FF" w14:textId="18026CB9" w:rsidR="00BC6AA6" w:rsidRPr="00BC6AA6" w:rsidRDefault="00BC6AA6" w:rsidP="00450F6C">
      <w:r w:rsidRPr="00C821EF">
        <w:rPr>
          <w:b/>
          <w:bCs/>
        </w:rPr>
        <w:t>Vanwege onvoldoende zelfeffectiviteit lukt het technisch tekenen niet bij de student waardoor deze ongemotiveerd raakt.</w:t>
      </w:r>
      <w:r>
        <w:rPr>
          <w:b/>
          <w:bCs/>
        </w:rPr>
        <w:t xml:space="preserve">   </w:t>
      </w:r>
    </w:p>
    <w:p w14:paraId="633374F4" w14:textId="481AA868" w:rsidR="001E6EB8" w:rsidRDefault="001E6EB8" w:rsidP="00450F6C"/>
    <w:p w14:paraId="41BB699C" w14:textId="4DCF589E" w:rsidR="001E6EB8" w:rsidRDefault="001E6EB8" w:rsidP="00450F6C"/>
    <w:p w14:paraId="26878229" w14:textId="290EB15A" w:rsidR="001E6EB8" w:rsidRDefault="001E6EB8" w:rsidP="00450F6C"/>
    <w:p w14:paraId="33B6A5A2" w14:textId="00FD0CD3" w:rsidR="00DB618A" w:rsidRDefault="00DB618A" w:rsidP="00450F6C"/>
    <w:p w14:paraId="06E1AD62" w14:textId="1AC53AF5" w:rsidR="00DB618A" w:rsidRDefault="00DB618A" w:rsidP="00450F6C"/>
    <w:p w14:paraId="1B738A62" w14:textId="7736024E" w:rsidR="00DB618A" w:rsidRDefault="00DB618A" w:rsidP="00450F6C"/>
    <w:p w14:paraId="6E036E95" w14:textId="14B63AE6" w:rsidR="00CB2AB8" w:rsidRDefault="00CB2AB8" w:rsidP="00450F6C"/>
    <w:p w14:paraId="57C0D1F4" w14:textId="70EBFF05" w:rsidR="001E6EB8" w:rsidRPr="001E6EB8" w:rsidRDefault="001E6EB8" w:rsidP="001E6EB8">
      <w:pPr>
        <w:ind w:left="2880" w:firstLine="720"/>
        <w:rPr>
          <w:sz w:val="56"/>
          <w:szCs w:val="56"/>
        </w:rPr>
      </w:pPr>
      <w:r w:rsidRPr="001E6EB8">
        <w:rPr>
          <w:sz w:val="56"/>
          <w:szCs w:val="56"/>
        </w:rPr>
        <w:lastRenderedPageBreak/>
        <w:t>Doel</w:t>
      </w:r>
    </w:p>
    <w:p w14:paraId="28A35409" w14:textId="77777777" w:rsidR="001E6EB8" w:rsidRDefault="001E6EB8" w:rsidP="00450F6C"/>
    <w:p w14:paraId="3BF31633" w14:textId="44CD2FCA" w:rsidR="00901963" w:rsidRDefault="00D41F48" w:rsidP="00901963">
      <w:r>
        <w:t>Ik wil het geloof in eigen kunnen van de student vergroten en ga onderzoeken hoe ik dat kan doen</w:t>
      </w:r>
      <w:r w:rsidR="006345A7">
        <w:t xml:space="preserve"> aan de hand van </w:t>
      </w:r>
      <w:r w:rsidR="009F4465">
        <w:t>onderzoe</w:t>
      </w:r>
      <w:r w:rsidR="00411E4B">
        <w:t>k dat</w:t>
      </w:r>
      <w:r w:rsidR="009F4465">
        <w:t xml:space="preserve"> Albert </w:t>
      </w:r>
      <w:proofErr w:type="spellStart"/>
      <w:r w:rsidR="00583FAE">
        <w:t>Bandura</w:t>
      </w:r>
      <w:proofErr w:type="spellEnd"/>
      <w:r w:rsidR="00583FAE">
        <w:t xml:space="preserve"> heeft</w:t>
      </w:r>
      <w:r w:rsidR="009F4465">
        <w:t xml:space="preserve"> gedaan</w:t>
      </w:r>
      <w:r w:rsidR="00411E4B">
        <w:t xml:space="preserve">, namelijk </w:t>
      </w:r>
      <w:r w:rsidR="007F60D9">
        <w:t xml:space="preserve">aan de hand van de </w:t>
      </w:r>
      <w:r w:rsidR="00583FAE">
        <w:t>theorie Self</w:t>
      </w:r>
      <w:r w:rsidR="00717C07">
        <w:t>-efficacy</w:t>
      </w:r>
      <w:r w:rsidR="00F6023A">
        <w:t xml:space="preserve"> (Bandura,1997)</w:t>
      </w:r>
      <w:r w:rsidR="00717C07">
        <w:t>.</w:t>
      </w:r>
      <w:r>
        <w:t xml:space="preserve"> </w:t>
      </w:r>
      <w:r w:rsidR="004C2030">
        <w:t>De bedoeling is</w:t>
      </w:r>
      <w:r w:rsidR="00B94D36">
        <w:t xml:space="preserve"> om</w:t>
      </w:r>
      <w:r w:rsidR="00361A5D">
        <w:t xml:space="preserve"> uiteindelijk “handvatten te krijgen</w:t>
      </w:r>
      <w:r w:rsidR="00583FAE">
        <w:t>” en</w:t>
      </w:r>
      <w:r w:rsidR="00D847B4">
        <w:t xml:space="preserve"> de student te </w:t>
      </w:r>
      <w:r w:rsidR="00DD720B">
        <w:t xml:space="preserve">motiveren </w:t>
      </w:r>
      <w:r w:rsidR="00467C77">
        <w:t xml:space="preserve">en </w:t>
      </w:r>
      <w:r w:rsidR="00D847B4">
        <w:t xml:space="preserve">laten </w:t>
      </w:r>
      <w:r w:rsidR="00BF54C2">
        <w:t xml:space="preserve">ervaren </w:t>
      </w:r>
      <w:r w:rsidR="00D847B4">
        <w:t xml:space="preserve">dat hij </w:t>
      </w:r>
      <w:r w:rsidR="00517AD6">
        <w:t>wel kan tekenen</w:t>
      </w:r>
      <w:r w:rsidR="00490946">
        <w:t xml:space="preserve">. </w:t>
      </w:r>
      <w:r w:rsidR="001F65EA">
        <w:t>Te</w:t>
      </w:r>
      <w:r w:rsidR="00490446">
        <w:t>n</w:t>
      </w:r>
      <w:r w:rsidR="001F65EA">
        <w:t xml:space="preserve"> eerste vanuit het oogpunt van de student, zodat hij </w:t>
      </w:r>
      <w:r w:rsidR="001A2BAD">
        <w:t xml:space="preserve">met meer plezier </w:t>
      </w:r>
      <w:r w:rsidR="000011EB">
        <w:t xml:space="preserve">en zelfvertrouwen de </w:t>
      </w:r>
      <w:r w:rsidR="00A1343D">
        <w:t>lessen volgt</w:t>
      </w:r>
      <w:r w:rsidR="009F0946">
        <w:t>.</w:t>
      </w:r>
      <w:r w:rsidR="001B0C6C">
        <w:t xml:space="preserve"> </w:t>
      </w:r>
      <w:r w:rsidR="00A1343D">
        <w:t xml:space="preserve"> </w:t>
      </w:r>
      <w:r w:rsidR="009F0946">
        <w:t>E</w:t>
      </w:r>
      <w:r w:rsidR="00A1343D">
        <w:t>n ten tweede vanui</w:t>
      </w:r>
      <w:r w:rsidR="009F0946">
        <w:t>t mijzelf, om</w:t>
      </w:r>
      <w:r w:rsidR="000011EB">
        <w:t xml:space="preserve"> </w:t>
      </w:r>
      <w:r w:rsidR="00BF6AE2">
        <w:t>erachter</w:t>
      </w:r>
      <w:r w:rsidR="000011EB">
        <w:t xml:space="preserve"> te komen </w:t>
      </w:r>
      <w:r w:rsidR="00BF6AE2">
        <w:t>of mijn lessen effect hebben gehad</w:t>
      </w:r>
      <w:r w:rsidR="000231C3">
        <w:t>.</w:t>
      </w:r>
      <w:r w:rsidR="00FA059D">
        <w:t xml:space="preserve"> </w:t>
      </w:r>
      <w:r w:rsidR="00803556">
        <w:t>Ongeacht wat de uitkomst van mijn onderzoek</w:t>
      </w:r>
      <w:r w:rsidR="00BA483C">
        <w:t xml:space="preserve"> is</w:t>
      </w:r>
      <w:r w:rsidR="008B53E6">
        <w:t xml:space="preserve">, kan ik </w:t>
      </w:r>
      <w:r w:rsidR="00572A0B">
        <w:t xml:space="preserve">dan </w:t>
      </w:r>
      <w:r w:rsidR="00410501">
        <w:t xml:space="preserve">verder </w:t>
      </w:r>
      <w:r w:rsidR="008B53E6">
        <w:t>advies geven aan mijn collega</w:t>
      </w:r>
      <w:r w:rsidR="00646471">
        <w:t>’</w:t>
      </w:r>
      <w:r w:rsidR="008B53E6">
        <w:t>s</w:t>
      </w:r>
      <w:r w:rsidR="00EB21FD">
        <w:t>. Aan de hand van mijn onderzoek</w:t>
      </w:r>
      <w:r w:rsidR="0048145E">
        <w:t xml:space="preserve"> en ervaring</w:t>
      </w:r>
      <w:r w:rsidR="00EB21FD">
        <w:t xml:space="preserve"> en </w:t>
      </w:r>
      <w:r w:rsidR="008A5C0F">
        <w:t xml:space="preserve">de ervaringen </w:t>
      </w:r>
      <w:r w:rsidR="007A4DF4">
        <w:t>van</w:t>
      </w:r>
      <w:r w:rsidR="008A5C0F">
        <w:t xml:space="preserve"> mijn collega’s</w:t>
      </w:r>
      <w:r w:rsidR="00411E4B">
        <w:t xml:space="preserve"> </w:t>
      </w:r>
      <w:r w:rsidR="008A5C0F">
        <w:t xml:space="preserve">kunnen we misschien conclusies trekken of </w:t>
      </w:r>
      <w:r w:rsidR="007A4DF4">
        <w:t xml:space="preserve">bedenken </w:t>
      </w:r>
      <w:r w:rsidR="00230B90">
        <w:t>hoe</w:t>
      </w:r>
      <w:r w:rsidR="00E01188">
        <w:t xml:space="preserve"> we </w:t>
      </w:r>
      <w:r w:rsidR="00C331CB">
        <w:t>het geloof in eigen kunnen (</w:t>
      </w:r>
      <w:r w:rsidR="00D115B4">
        <w:t>zelfeffectiviteit</w:t>
      </w:r>
      <w:r w:rsidR="00C331CB">
        <w:t xml:space="preserve">) </w:t>
      </w:r>
      <w:r w:rsidR="00E01188">
        <w:t xml:space="preserve">in de toekomst </w:t>
      </w:r>
      <w:r w:rsidR="00AF014B">
        <w:t xml:space="preserve">bij studenten </w:t>
      </w:r>
      <w:r w:rsidR="00C331CB">
        <w:t xml:space="preserve">kunnen vergroten. </w:t>
      </w:r>
    </w:p>
    <w:p w14:paraId="777AFF01" w14:textId="7F36051A" w:rsidR="004E018D" w:rsidRDefault="004E018D" w:rsidP="00901963"/>
    <w:p w14:paraId="566EA796" w14:textId="2337E05C" w:rsidR="006C4B59" w:rsidRDefault="006C4B59" w:rsidP="00901963">
      <w:r>
        <w:t>Doelstelling:</w:t>
      </w:r>
    </w:p>
    <w:p w14:paraId="36CC5951" w14:textId="3011BE0A" w:rsidR="006C4B59" w:rsidRDefault="00BC6AA6" w:rsidP="00901963">
      <w:r w:rsidRPr="00C821EF">
        <w:rPr>
          <w:b/>
          <w:bCs/>
        </w:rPr>
        <w:t>Door de zelfeffectiviteit te vergroten raakt de student gemotiveerd en is in staat om technisch tekenen eigen te maken</w:t>
      </w:r>
      <w:r w:rsidRPr="00C821EF">
        <w:t>.</w:t>
      </w:r>
      <w:r>
        <w:t xml:space="preserve">  </w:t>
      </w:r>
    </w:p>
    <w:p w14:paraId="40B05971" w14:textId="4864175F" w:rsidR="004E018D" w:rsidRDefault="004E018D" w:rsidP="00901963"/>
    <w:p w14:paraId="42E170C0" w14:textId="5DAF5C66" w:rsidR="004E018D" w:rsidRDefault="004E018D" w:rsidP="00901963"/>
    <w:p w14:paraId="2B78AF6A" w14:textId="4FEE40BC" w:rsidR="004E018D" w:rsidRDefault="004E018D" w:rsidP="00901963"/>
    <w:p w14:paraId="0236543A" w14:textId="7949E612" w:rsidR="004E018D" w:rsidRDefault="004E018D" w:rsidP="00901963"/>
    <w:p w14:paraId="230C38CE" w14:textId="26EBEF69" w:rsidR="004E018D" w:rsidRDefault="004E018D" w:rsidP="00901963"/>
    <w:p w14:paraId="444C47F1" w14:textId="3D70B640" w:rsidR="004E018D" w:rsidRDefault="004E018D" w:rsidP="00901963"/>
    <w:p w14:paraId="280C9CF4" w14:textId="06EDFF1B" w:rsidR="004E018D" w:rsidRDefault="004E018D" w:rsidP="00901963"/>
    <w:p w14:paraId="736066B4" w14:textId="5450F48F" w:rsidR="004E018D" w:rsidRDefault="004E018D" w:rsidP="00901963"/>
    <w:p w14:paraId="40C304D1" w14:textId="149C8ADD" w:rsidR="004E018D" w:rsidRDefault="004E018D" w:rsidP="00901963"/>
    <w:p w14:paraId="21767D9D" w14:textId="44317FAD" w:rsidR="00C442E8" w:rsidRDefault="00583FAE" w:rsidP="00C442E8">
      <w:pPr>
        <w:ind w:left="1440" w:firstLine="720"/>
        <w:rPr>
          <w:sz w:val="52"/>
          <w:szCs w:val="52"/>
        </w:rPr>
      </w:pPr>
      <w:r>
        <w:rPr>
          <w:sz w:val="52"/>
          <w:szCs w:val="52"/>
        </w:rPr>
        <w:br w:type="column"/>
      </w:r>
      <w:r w:rsidR="00C442E8" w:rsidRPr="005C7EBD">
        <w:rPr>
          <w:sz w:val="52"/>
          <w:szCs w:val="52"/>
        </w:rPr>
        <w:lastRenderedPageBreak/>
        <w:t>Theoretisch kader</w:t>
      </w:r>
    </w:p>
    <w:p w14:paraId="4DA310F2" w14:textId="03CDEA76" w:rsidR="00214C93" w:rsidRDefault="00214C93" w:rsidP="00C442E8">
      <w:pPr>
        <w:ind w:left="1440" w:firstLine="720"/>
        <w:rPr>
          <w:sz w:val="52"/>
          <w:szCs w:val="52"/>
        </w:rPr>
      </w:pPr>
    </w:p>
    <w:p w14:paraId="7A242FF6" w14:textId="21B4C150" w:rsidR="009D70E3" w:rsidRPr="00CB2AB8" w:rsidRDefault="009D70E3" w:rsidP="00214C93">
      <w:pPr>
        <w:rPr>
          <w:rFonts w:cs="Arial"/>
          <w:color w:val="2A2A2A"/>
          <w:sz w:val="32"/>
          <w:szCs w:val="32"/>
          <w:shd w:val="clear" w:color="auto" w:fill="FFFFFF"/>
        </w:rPr>
      </w:pPr>
      <w:r w:rsidRPr="00CB2AB8">
        <w:rPr>
          <w:rFonts w:cs="Arial"/>
          <w:color w:val="2A2A2A"/>
          <w:sz w:val="32"/>
          <w:szCs w:val="32"/>
          <w:shd w:val="clear" w:color="auto" w:fill="FFFFFF"/>
        </w:rPr>
        <w:t>Zelfdeterminatie theorie</w:t>
      </w:r>
    </w:p>
    <w:p w14:paraId="6A49A3B2" w14:textId="203D44D3" w:rsidR="00214C93" w:rsidRPr="00CB2AB8" w:rsidRDefault="00B76685" w:rsidP="00A01F26">
      <w:pPr>
        <w:rPr>
          <w:rFonts w:cs="Arial"/>
          <w:color w:val="2A2A2A"/>
          <w:sz w:val="20"/>
          <w:szCs w:val="20"/>
          <w:shd w:val="clear" w:color="auto" w:fill="FFFFFF"/>
        </w:rPr>
      </w:pPr>
      <w:r w:rsidRPr="00CB2AB8">
        <w:rPr>
          <w:rFonts w:cs="Arial"/>
          <w:color w:val="2A2A2A"/>
          <w:sz w:val="20"/>
          <w:szCs w:val="20"/>
          <w:shd w:val="clear" w:color="auto" w:fill="FFFFFF"/>
        </w:rPr>
        <w:t xml:space="preserve">De populairste theorie over motivatie komt van </w:t>
      </w:r>
      <w:proofErr w:type="spellStart"/>
      <w:r w:rsidR="000274A0" w:rsidRPr="00CB2AB8">
        <w:rPr>
          <w:rFonts w:cs="Arial"/>
          <w:color w:val="2A2A2A"/>
          <w:sz w:val="20"/>
          <w:szCs w:val="20"/>
          <w:shd w:val="clear" w:color="auto" w:fill="FFFFFF"/>
        </w:rPr>
        <w:t>Deci</w:t>
      </w:r>
      <w:proofErr w:type="spellEnd"/>
      <w:r w:rsidR="000274A0" w:rsidRPr="00CB2AB8">
        <w:rPr>
          <w:rFonts w:cs="Arial"/>
          <w:color w:val="2A2A2A"/>
          <w:sz w:val="20"/>
          <w:szCs w:val="20"/>
          <w:shd w:val="clear" w:color="auto" w:fill="FFFFFF"/>
        </w:rPr>
        <w:t xml:space="preserve"> </w:t>
      </w:r>
      <w:r w:rsidR="00EB11E8">
        <w:rPr>
          <w:rFonts w:cs="Arial"/>
          <w:color w:val="2A2A2A"/>
          <w:sz w:val="20"/>
          <w:szCs w:val="20"/>
          <w:shd w:val="clear" w:color="auto" w:fill="FFFFFF"/>
        </w:rPr>
        <w:t>en</w:t>
      </w:r>
      <w:r w:rsidR="000274A0" w:rsidRPr="00CB2AB8">
        <w:rPr>
          <w:rFonts w:cs="Arial"/>
          <w:color w:val="2A2A2A"/>
          <w:sz w:val="20"/>
          <w:szCs w:val="20"/>
          <w:shd w:val="clear" w:color="auto" w:fill="FFFFFF"/>
        </w:rPr>
        <w:t xml:space="preserve"> Ryan</w:t>
      </w:r>
      <w:r w:rsidR="00497551">
        <w:rPr>
          <w:rFonts w:cs="Arial"/>
          <w:color w:val="2A2A2A"/>
          <w:sz w:val="20"/>
          <w:szCs w:val="20"/>
          <w:shd w:val="clear" w:color="auto" w:fill="FFFFFF"/>
        </w:rPr>
        <w:t>, z</w:t>
      </w:r>
      <w:r w:rsidRPr="00CB2AB8">
        <w:rPr>
          <w:rFonts w:cs="Arial"/>
          <w:color w:val="2A2A2A"/>
          <w:sz w:val="20"/>
          <w:szCs w:val="20"/>
          <w:shd w:val="clear" w:color="auto" w:fill="FFFFFF"/>
        </w:rPr>
        <w:t>ij h</w:t>
      </w:r>
      <w:r w:rsidR="000274A0" w:rsidRPr="00CB2AB8">
        <w:rPr>
          <w:rFonts w:cs="Arial"/>
          <w:color w:val="2A2A2A"/>
          <w:sz w:val="20"/>
          <w:szCs w:val="20"/>
          <w:shd w:val="clear" w:color="auto" w:fill="FFFFFF"/>
        </w:rPr>
        <w:t xml:space="preserve">ebben de </w:t>
      </w:r>
      <w:r w:rsidRPr="00CB2AB8">
        <w:rPr>
          <w:rFonts w:cs="Arial"/>
          <w:color w:val="2A2A2A"/>
          <w:sz w:val="20"/>
          <w:szCs w:val="20"/>
          <w:shd w:val="clear" w:color="auto" w:fill="FFFFFF"/>
        </w:rPr>
        <w:t xml:space="preserve">zelfdeterminatie theorie </w:t>
      </w:r>
      <w:r w:rsidR="006524DF">
        <w:rPr>
          <w:rFonts w:cs="Arial"/>
          <w:color w:val="2A2A2A"/>
          <w:sz w:val="20"/>
          <w:szCs w:val="20"/>
          <w:shd w:val="clear" w:color="auto" w:fill="FFFFFF"/>
        </w:rPr>
        <w:t>ontwikkeld</w:t>
      </w:r>
      <w:r w:rsidR="006524DF" w:rsidRPr="00CB2AB8">
        <w:rPr>
          <w:rFonts w:cs="Arial"/>
          <w:color w:val="2A2A2A"/>
          <w:sz w:val="20"/>
          <w:szCs w:val="20"/>
          <w:shd w:val="clear" w:color="auto" w:fill="FFFFFF"/>
        </w:rPr>
        <w:t xml:space="preserve"> </w:t>
      </w:r>
      <w:r w:rsidRPr="00CB2AB8">
        <w:rPr>
          <w:rFonts w:cs="Arial"/>
          <w:color w:val="2A2A2A"/>
          <w:sz w:val="20"/>
          <w:szCs w:val="20"/>
          <w:shd w:val="clear" w:color="auto" w:fill="FFFFFF"/>
        </w:rPr>
        <w:t>(</w:t>
      </w:r>
      <w:proofErr w:type="spellStart"/>
      <w:r w:rsidR="00497551">
        <w:rPr>
          <w:rFonts w:cs="Arial"/>
          <w:color w:val="2A2A2A"/>
          <w:sz w:val="20"/>
          <w:szCs w:val="20"/>
          <w:shd w:val="clear" w:color="auto" w:fill="FFFFFF"/>
        </w:rPr>
        <w:t>Deci</w:t>
      </w:r>
      <w:proofErr w:type="spellEnd"/>
      <w:r w:rsidR="00497551">
        <w:rPr>
          <w:rFonts w:cs="Arial"/>
          <w:color w:val="2A2A2A"/>
          <w:sz w:val="20"/>
          <w:szCs w:val="20"/>
          <w:shd w:val="clear" w:color="auto" w:fill="FFFFFF"/>
        </w:rPr>
        <w:t xml:space="preserve"> </w:t>
      </w:r>
      <w:r w:rsidR="00E05A47">
        <w:rPr>
          <w:rFonts w:cs="Arial"/>
          <w:color w:val="2A2A2A"/>
          <w:sz w:val="20"/>
          <w:szCs w:val="20"/>
          <w:shd w:val="clear" w:color="auto" w:fill="FFFFFF"/>
        </w:rPr>
        <w:t>&amp;</w:t>
      </w:r>
      <w:r w:rsidR="00497551">
        <w:rPr>
          <w:rFonts w:cs="Arial"/>
          <w:color w:val="2A2A2A"/>
          <w:sz w:val="20"/>
          <w:szCs w:val="20"/>
          <w:shd w:val="clear" w:color="auto" w:fill="FFFFFF"/>
        </w:rPr>
        <w:t xml:space="preserve"> Ryan, 1985</w:t>
      </w:r>
      <w:r w:rsidRPr="00CB2AB8">
        <w:rPr>
          <w:rFonts w:cs="Arial"/>
          <w:color w:val="2A2A2A"/>
          <w:sz w:val="20"/>
          <w:szCs w:val="20"/>
          <w:shd w:val="clear" w:color="auto" w:fill="FFFFFF"/>
        </w:rPr>
        <w:t>). Deze theorie maakt onderscheid tussen intrinsieke motivatie en extrinsieke motivatie</w:t>
      </w:r>
      <w:r w:rsidR="00684C21" w:rsidRPr="00CB2AB8">
        <w:rPr>
          <w:rFonts w:cs="Arial"/>
          <w:color w:val="2A2A2A"/>
          <w:sz w:val="20"/>
          <w:szCs w:val="20"/>
          <w:shd w:val="clear" w:color="auto" w:fill="FFFFFF"/>
        </w:rPr>
        <w:t>:</w:t>
      </w:r>
    </w:p>
    <w:p w14:paraId="2619DEFF" w14:textId="73CFF33C" w:rsidR="00214C93" w:rsidRPr="00CB2AB8" w:rsidRDefault="00214C93" w:rsidP="00214C93">
      <w:pPr>
        <w:pStyle w:val="Lijstalinea"/>
        <w:numPr>
          <w:ilvl w:val="0"/>
          <w:numId w:val="31"/>
        </w:numPr>
        <w:spacing w:before="0" w:after="160" w:line="259" w:lineRule="auto"/>
      </w:pPr>
      <w:r w:rsidRPr="00CB2AB8">
        <w:t xml:space="preserve">Intrinsieke motivatie &gt; motivatie die van binnenuit </w:t>
      </w:r>
      <w:r w:rsidR="00BF6AE2" w:rsidRPr="00CB2AB8">
        <w:t>komt/</w:t>
      </w:r>
      <w:r w:rsidRPr="00CB2AB8">
        <w:t xml:space="preserve"> waar hij zelf in geïnteresseerd is</w:t>
      </w:r>
    </w:p>
    <w:p w14:paraId="498CB5BA" w14:textId="77EF1CCB" w:rsidR="00214C93" w:rsidRPr="00CB2AB8" w:rsidRDefault="00214C93" w:rsidP="00214C93">
      <w:pPr>
        <w:pStyle w:val="Lijstalinea"/>
        <w:numPr>
          <w:ilvl w:val="0"/>
          <w:numId w:val="31"/>
        </w:numPr>
        <w:spacing w:before="0" w:after="160" w:line="259" w:lineRule="auto"/>
      </w:pPr>
      <w:r w:rsidRPr="00CB2AB8">
        <w:t xml:space="preserve">Extrinsieke motivatie &gt; externe prikkels ter </w:t>
      </w:r>
      <w:r w:rsidR="00BF6AE2" w:rsidRPr="00CB2AB8">
        <w:t>motivatie/</w:t>
      </w:r>
      <w:r w:rsidRPr="00CB2AB8">
        <w:t xml:space="preserve"> bijv</w:t>
      </w:r>
      <w:r w:rsidR="006A0E34">
        <w:t>oorbeeld</w:t>
      </w:r>
      <w:r w:rsidRPr="00CB2AB8">
        <w:t xml:space="preserve"> beloning door e</w:t>
      </w:r>
      <w:r w:rsidR="00684C21" w:rsidRPr="00CB2AB8">
        <w:t>en</w:t>
      </w:r>
      <w:r w:rsidRPr="00CB2AB8">
        <w:t xml:space="preserve"> hoog cijfer</w:t>
      </w:r>
    </w:p>
    <w:p w14:paraId="36247949" w14:textId="1B885E48" w:rsidR="00214C93" w:rsidRPr="00CB2AB8" w:rsidRDefault="00002480" w:rsidP="000522E7">
      <w:r>
        <w:t>De i</w:t>
      </w:r>
      <w:r w:rsidR="00214C93" w:rsidRPr="00CB2AB8">
        <w:t>ntrinsieke motivatie k</w:t>
      </w:r>
      <w:r>
        <w:t>an ver</w:t>
      </w:r>
      <w:r w:rsidR="007F4B46">
        <w:t xml:space="preserve">volgens </w:t>
      </w:r>
      <w:r>
        <w:t>worden v</w:t>
      </w:r>
      <w:r w:rsidR="00214C93" w:rsidRPr="00CB2AB8">
        <w:t>erho</w:t>
      </w:r>
      <w:r>
        <w:t>ogd</w:t>
      </w:r>
      <w:r w:rsidR="00214C93" w:rsidRPr="00CB2AB8">
        <w:t xml:space="preserve"> door </w:t>
      </w:r>
      <w:r>
        <w:t xml:space="preserve">drie </w:t>
      </w:r>
      <w:r w:rsidR="00214C93" w:rsidRPr="00CB2AB8">
        <w:t>psychologische basisbehoeften:</w:t>
      </w:r>
    </w:p>
    <w:p w14:paraId="304DC1C2" w14:textId="1E61DBDA" w:rsidR="00214C93" w:rsidRPr="00CB2AB8" w:rsidRDefault="00214C93" w:rsidP="00214C93">
      <w:pPr>
        <w:pStyle w:val="Lijstalinea"/>
        <w:numPr>
          <w:ilvl w:val="0"/>
          <w:numId w:val="32"/>
        </w:numPr>
        <w:spacing w:before="0" w:after="160" w:line="259" w:lineRule="auto"/>
      </w:pPr>
      <w:r w:rsidRPr="00CB2AB8">
        <w:t xml:space="preserve">Autonomie &gt; </w:t>
      </w:r>
      <w:r w:rsidR="006F015A">
        <w:t>de persoon</w:t>
      </w:r>
      <w:r w:rsidRPr="00CB2AB8">
        <w:t xml:space="preserve"> heeft zelf de vrijheid om een opdracht te maken en heeft zelf invloed op wat hij doet</w:t>
      </w:r>
    </w:p>
    <w:p w14:paraId="320EF9F5" w14:textId="37727621" w:rsidR="00214C93" w:rsidRPr="00CB2AB8" w:rsidRDefault="00214C93" w:rsidP="00214C93">
      <w:pPr>
        <w:pStyle w:val="Lijstalinea"/>
        <w:numPr>
          <w:ilvl w:val="0"/>
          <w:numId w:val="32"/>
        </w:numPr>
        <w:spacing w:before="0" w:after="160" w:line="259" w:lineRule="auto"/>
      </w:pPr>
      <w:r w:rsidRPr="00CB2AB8">
        <w:t>Gevoel van competentie &gt; het vertrouwen in eigen kunnen /zelfeffectiviteit (self</w:t>
      </w:r>
      <w:r w:rsidR="006F015A">
        <w:t>-</w:t>
      </w:r>
      <w:r w:rsidRPr="00CB2AB8">
        <w:t>effica</w:t>
      </w:r>
      <w:r w:rsidR="00002480">
        <w:t>c</w:t>
      </w:r>
      <w:r w:rsidRPr="00CB2AB8">
        <w:t>y)</w:t>
      </w:r>
    </w:p>
    <w:p w14:paraId="0397F49D" w14:textId="4244C02F" w:rsidR="00214C93" w:rsidRPr="00CB2AB8" w:rsidRDefault="00214C93" w:rsidP="00214C93">
      <w:pPr>
        <w:pStyle w:val="Lijstalinea"/>
        <w:numPr>
          <w:ilvl w:val="0"/>
          <w:numId w:val="32"/>
        </w:numPr>
        <w:spacing w:before="0" w:after="160" w:line="259" w:lineRule="auto"/>
      </w:pPr>
      <w:r w:rsidRPr="00CB2AB8">
        <w:t xml:space="preserve">Relatie &gt; </w:t>
      </w:r>
      <w:r w:rsidR="00002480">
        <w:t>so</w:t>
      </w:r>
      <w:r w:rsidRPr="00CB2AB8">
        <w:t>ciale verbondenheid /vertrouwen hebben in anderen en moet zich veilig voelen en vragen durven te stellen</w:t>
      </w:r>
    </w:p>
    <w:p w14:paraId="3BE6DF73" w14:textId="77777777" w:rsidR="00214C93" w:rsidRDefault="00214C93" w:rsidP="006D57FC">
      <w:pPr>
        <w:rPr>
          <w:sz w:val="32"/>
          <w:szCs w:val="32"/>
        </w:rPr>
      </w:pPr>
    </w:p>
    <w:p w14:paraId="517D7747" w14:textId="0EF08339" w:rsidR="006D57FC" w:rsidRPr="001C644D" w:rsidRDefault="006D57FC" w:rsidP="006D57FC">
      <w:pPr>
        <w:rPr>
          <w:sz w:val="32"/>
          <w:szCs w:val="32"/>
        </w:rPr>
      </w:pPr>
      <w:r w:rsidRPr="001C644D">
        <w:rPr>
          <w:sz w:val="32"/>
          <w:szCs w:val="32"/>
        </w:rPr>
        <w:t>Self-efficacy</w:t>
      </w:r>
    </w:p>
    <w:p w14:paraId="5555B6C2" w14:textId="1F131199" w:rsidR="006D57FC" w:rsidRDefault="006D57FC" w:rsidP="006D57FC">
      <w:r>
        <w:t xml:space="preserve">Self-efficacy ook wel zelfeffectiviteit genoemd, is het geloof in eigen kunnen. Zelfeffectiviteit is geen eigenschap die sommigen hebben en anderen niet, maar kan door iedereen worden ontwikkeld. </w:t>
      </w:r>
      <w:proofErr w:type="spellStart"/>
      <w:r>
        <w:t>Bandura</w:t>
      </w:r>
      <w:proofErr w:type="spellEnd"/>
      <w:r>
        <w:t xml:space="preserve"> (2008) </w:t>
      </w:r>
      <w:r w:rsidR="007D3F20">
        <w:t xml:space="preserve">beschrijft </w:t>
      </w:r>
      <w:r>
        <w:t>vier manieren om zelfeffectiviteit te ontwikkelen</w:t>
      </w:r>
      <w:r w:rsidR="008C45EA">
        <w:t>:</w:t>
      </w:r>
    </w:p>
    <w:p w14:paraId="545113C1" w14:textId="6C164FF6" w:rsidR="006D57FC" w:rsidRPr="00583219" w:rsidRDefault="006D57FC" w:rsidP="006D57FC">
      <w:pPr>
        <w:pStyle w:val="Lijstalinea"/>
        <w:numPr>
          <w:ilvl w:val="0"/>
          <w:numId w:val="30"/>
        </w:numPr>
        <w:rPr>
          <w:b/>
          <w:bCs/>
        </w:rPr>
      </w:pPr>
      <w:r w:rsidRPr="00583219">
        <w:rPr>
          <w:b/>
          <w:bCs/>
        </w:rPr>
        <w:t>Meesterschapservaringen</w:t>
      </w:r>
      <w:r>
        <w:rPr>
          <w:b/>
          <w:bCs/>
        </w:rPr>
        <w:t xml:space="preserve">: </w:t>
      </w:r>
      <w:r>
        <w:t xml:space="preserve">Als de student met een bevredigend resultaat zijn doel haalt, keer op keer, dan zal zijn of haar zelfeffectiviteit groeien. Maar als de </w:t>
      </w:r>
      <w:r w:rsidR="00BF6AE2">
        <w:t>student regelmatig</w:t>
      </w:r>
      <w:r>
        <w:t xml:space="preserve"> zijn doel haalt met weinig inspanning en dus verwacht dat hij snelle resultaten kan </w:t>
      </w:r>
      <w:r w:rsidR="005B7830">
        <w:t>verwachten, kan</w:t>
      </w:r>
      <w:r>
        <w:t xml:space="preserve"> het zo maar zijn dat de student ontmoedigd raakt wanneer het niet lukt en faalt.  Daarom is het helemaal niet erg als je een keer “op je bek gaat” en faalt. Want door te ervaren wat falen is, leer je veerkracht opbouwen.</w:t>
      </w:r>
    </w:p>
    <w:p w14:paraId="456FC6CD" w14:textId="1B3641F4" w:rsidR="006D57FC" w:rsidRPr="006C1026" w:rsidRDefault="006D57FC" w:rsidP="006D57FC">
      <w:pPr>
        <w:pStyle w:val="Lijstalinea"/>
        <w:numPr>
          <w:ilvl w:val="0"/>
          <w:numId w:val="30"/>
        </w:numPr>
      </w:pPr>
      <w:r w:rsidRPr="00583219">
        <w:rPr>
          <w:b/>
          <w:bCs/>
        </w:rPr>
        <w:t xml:space="preserve">Sociale </w:t>
      </w:r>
      <w:r w:rsidR="00BF6AE2" w:rsidRPr="00583219">
        <w:rPr>
          <w:b/>
          <w:bCs/>
        </w:rPr>
        <w:t>modellering</w:t>
      </w:r>
      <w:r w:rsidR="00BF6AE2">
        <w:rPr>
          <w:b/>
          <w:bCs/>
        </w:rPr>
        <w:t>:</w:t>
      </w:r>
      <w:r w:rsidR="00BF6AE2">
        <w:t xml:space="preserve"> </w:t>
      </w:r>
      <w:r w:rsidR="00BF6AE2" w:rsidRPr="00BF6AE2">
        <w:t>Een</w:t>
      </w:r>
      <w:r w:rsidRPr="006C1026">
        <w:t xml:space="preserve"> andere manier waarop een persoon zelfeffectiviteit kan opbouwen, is door getuige te zijn van demonstraties van competentie door mensen die op hen lijken.</w:t>
      </w:r>
      <w:r>
        <w:t xml:space="preserve"> Bijvoorbeeld als een student ziet dat een klasgenoot het wel lukt om zijn doel te halen en deze klasgenoot </w:t>
      </w:r>
      <w:r w:rsidR="00BF6AE2">
        <w:t>ook</w:t>
      </w:r>
      <w:r>
        <w:t xml:space="preserve"> de tijd neemt om hem uit te </w:t>
      </w:r>
      <w:r>
        <w:lastRenderedPageBreak/>
        <w:t xml:space="preserve">leggen hoe hij het heeft gedaan. Dan kan de ene student het gevoel krijgen dat hij het ook kan en hiermee </w:t>
      </w:r>
      <w:r w:rsidR="006A0E34">
        <w:t xml:space="preserve">vergroot </w:t>
      </w:r>
      <w:r>
        <w:t>zijn zelfeffectiviteit</w:t>
      </w:r>
      <w:r w:rsidR="006A0E34">
        <w:t>.</w:t>
      </w:r>
    </w:p>
    <w:p w14:paraId="6C2A91B1" w14:textId="5BD2C9E1" w:rsidR="006D57FC" w:rsidRPr="00583219" w:rsidRDefault="006D57FC" w:rsidP="006D57FC">
      <w:pPr>
        <w:pStyle w:val="Lijstalinea"/>
        <w:numPr>
          <w:ilvl w:val="0"/>
          <w:numId w:val="30"/>
        </w:numPr>
        <w:rPr>
          <w:b/>
          <w:bCs/>
        </w:rPr>
      </w:pPr>
      <w:r w:rsidRPr="00583219">
        <w:rPr>
          <w:b/>
          <w:bCs/>
        </w:rPr>
        <w:t>Sociale overtuiging</w:t>
      </w:r>
      <w:r>
        <w:rPr>
          <w:b/>
          <w:bCs/>
        </w:rPr>
        <w:t xml:space="preserve">: </w:t>
      </w:r>
      <w:r w:rsidRPr="00AE2D5D">
        <w:t xml:space="preserve">Wanneer een persoon wordt verteld dat </w:t>
      </w:r>
      <w:r w:rsidR="000B5796">
        <w:t>hij beschikt over voldoende competenties om te slagen</w:t>
      </w:r>
      <w:r w:rsidRPr="00AE2D5D">
        <w:t>, he</w:t>
      </w:r>
      <w:r w:rsidR="000B5796">
        <w:t>eft hij ook</w:t>
      </w:r>
      <w:r w:rsidRPr="00AE2D5D">
        <w:t xml:space="preserve"> meer kans om succes te behalen.</w:t>
      </w:r>
      <w:r>
        <w:t xml:space="preserve"> Dus als ik als mentor de studenten aanmoedig en ze laat inzien dat ze wel degelijk hun doel kunnen halen, kan ik de zelfeffectiviteit van de student verhogen.</w:t>
      </w:r>
    </w:p>
    <w:p w14:paraId="382430BB" w14:textId="4895B7B6" w:rsidR="006D57FC" w:rsidRDefault="006D57FC" w:rsidP="006D57FC">
      <w:pPr>
        <w:pStyle w:val="Lijstalinea"/>
        <w:numPr>
          <w:ilvl w:val="0"/>
          <w:numId w:val="30"/>
        </w:numPr>
      </w:pPr>
      <w:r w:rsidRPr="004B7A20">
        <w:rPr>
          <w:b/>
          <w:bCs/>
        </w:rPr>
        <w:t xml:space="preserve">Staten van fysiologie: </w:t>
      </w:r>
      <w:r w:rsidRPr="00233A39">
        <w:t xml:space="preserve">Volgens </w:t>
      </w:r>
      <w:proofErr w:type="spellStart"/>
      <w:r w:rsidRPr="00233A39">
        <w:t>Bandura</w:t>
      </w:r>
      <w:proofErr w:type="spellEnd"/>
      <w:r w:rsidRPr="00233A39">
        <w:t xml:space="preserve"> (2008) is het moeilijker om zeker te zijn van ons vermogen om te slagen als we vermoeidheid en een slecht humeur voelen.</w:t>
      </w:r>
      <w:r>
        <w:t xml:space="preserve"> Als de student goed “in zijn vel” zit en een goed humeur heeft zal dit het vertrouwen in zijn eigen kunnen eerder vergroten dan </w:t>
      </w:r>
      <w:r w:rsidR="000B0EC3">
        <w:t xml:space="preserve">bij </w:t>
      </w:r>
      <w:r>
        <w:t>een student die een slechte dag heeft en misschien heel erg vermoeid is die dag. De fysieke toestand, emoties en stemmingen spelen dus een grote rol als het gaat om zelfeffectiviteit van de student. Om zelfeffectiviteit te ontwikkelen en de student hiermee te helpen is het dus van belang dat je rekening houdt met deze factoren.</w:t>
      </w:r>
    </w:p>
    <w:p w14:paraId="2909D321" w14:textId="77777777" w:rsidR="000B0EC3" w:rsidRDefault="000B0EC3" w:rsidP="00C442E8">
      <w:pPr>
        <w:rPr>
          <w:sz w:val="32"/>
          <w:szCs w:val="32"/>
        </w:rPr>
      </w:pPr>
    </w:p>
    <w:p w14:paraId="56CF33DB" w14:textId="4BFFA280" w:rsidR="0063410E" w:rsidRPr="00227E2E" w:rsidRDefault="00227E2E" w:rsidP="00C442E8">
      <w:pPr>
        <w:rPr>
          <w:sz w:val="32"/>
          <w:szCs w:val="32"/>
        </w:rPr>
      </w:pPr>
      <w:r w:rsidRPr="00227E2E">
        <w:rPr>
          <w:sz w:val="32"/>
          <w:szCs w:val="32"/>
        </w:rPr>
        <w:t>Effectieve feedback</w:t>
      </w:r>
    </w:p>
    <w:p w14:paraId="59BDA5D5" w14:textId="1355D37C" w:rsidR="00C442E8" w:rsidRDefault="00A05765" w:rsidP="00C442E8">
      <w:proofErr w:type="spellStart"/>
      <w:r>
        <w:t>Bandura</w:t>
      </w:r>
      <w:proofErr w:type="spellEnd"/>
      <w:r>
        <w:t xml:space="preserve"> </w:t>
      </w:r>
      <w:r w:rsidR="00C02D3F">
        <w:t xml:space="preserve">(2008) </w:t>
      </w:r>
      <w:r>
        <w:t xml:space="preserve">stelt dat </w:t>
      </w:r>
      <w:r w:rsidR="006B6117">
        <w:t xml:space="preserve">sociale overtuiging een van de manieren is om </w:t>
      </w:r>
      <w:r w:rsidR="009D3090">
        <w:t>S</w:t>
      </w:r>
      <w:r w:rsidR="006B6117">
        <w:t xml:space="preserve">elf-efficacy te bereiken. </w:t>
      </w:r>
      <w:r w:rsidR="00710D87">
        <w:t xml:space="preserve">Hier gaat het onder andere om het geven van feedback. </w:t>
      </w:r>
      <w:proofErr w:type="spellStart"/>
      <w:r w:rsidR="00F53824">
        <w:t>Hattie</w:t>
      </w:r>
      <w:proofErr w:type="spellEnd"/>
      <w:r w:rsidR="00F53824">
        <w:t xml:space="preserve"> en </w:t>
      </w:r>
      <w:proofErr w:type="spellStart"/>
      <w:r w:rsidR="00F53824">
        <w:t>Timpeley</w:t>
      </w:r>
      <w:proofErr w:type="spellEnd"/>
      <w:r w:rsidR="00F53824">
        <w:t xml:space="preserve"> (2007) stellen dat e</w:t>
      </w:r>
      <w:r w:rsidR="00C442E8">
        <w:t xml:space="preserve">ffectieve feedback het verschil </w:t>
      </w:r>
      <w:r w:rsidR="00F53824">
        <w:t xml:space="preserve">verkleint </w:t>
      </w:r>
      <w:r w:rsidR="00C442E8">
        <w:t xml:space="preserve">tussen het huidige en </w:t>
      </w:r>
      <w:r w:rsidR="00906672">
        <w:t xml:space="preserve">het </w:t>
      </w:r>
      <w:r w:rsidR="00C442E8">
        <w:t>gewenste kennis- en begripsniveau van de student</w:t>
      </w:r>
      <w:r w:rsidR="00F53824">
        <w:t>.</w:t>
      </w:r>
      <w:r w:rsidR="00C442E8">
        <w:t xml:space="preserve"> Dit kun je doen door de student antwoord op drie vragen te geven:</w:t>
      </w:r>
    </w:p>
    <w:p w14:paraId="5B8FC640" w14:textId="77777777" w:rsidR="00C442E8" w:rsidRPr="00094794" w:rsidRDefault="00C442E8" w:rsidP="00C442E8">
      <w:pPr>
        <w:pStyle w:val="Lijstalinea"/>
        <w:numPr>
          <w:ilvl w:val="0"/>
          <w:numId w:val="28"/>
        </w:numPr>
        <w:rPr>
          <w:b/>
          <w:bCs/>
        </w:rPr>
      </w:pPr>
      <w:r w:rsidRPr="00094794">
        <w:rPr>
          <w:b/>
          <w:bCs/>
        </w:rPr>
        <w:t xml:space="preserve">Feed-up: Waar werk ik naartoe? </w:t>
      </w:r>
      <w:r>
        <w:t>De student laten weten wat de lesdoelen zijn, zodat ze weten waarom ze iets moeten leren.</w:t>
      </w:r>
    </w:p>
    <w:p w14:paraId="35B57857" w14:textId="3984EC77" w:rsidR="00C442E8" w:rsidRPr="00094794" w:rsidRDefault="00C442E8" w:rsidP="00C442E8">
      <w:pPr>
        <w:pStyle w:val="Lijstalinea"/>
        <w:numPr>
          <w:ilvl w:val="0"/>
          <w:numId w:val="28"/>
        </w:numPr>
        <w:rPr>
          <w:b/>
          <w:bCs/>
        </w:rPr>
      </w:pPr>
      <w:r w:rsidRPr="00094794">
        <w:rPr>
          <w:b/>
          <w:bCs/>
        </w:rPr>
        <w:t>Feedback: Doe ik het goed zo?</w:t>
      </w:r>
      <w:r>
        <w:rPr>
          <w:b/>
          <w:bCs/>
        </w:rPr>
        <w:t xml:space="preserve"> </w:t>
      </w:r>
      <w:r>
        <w:t>Zorgen dat de student weet of hij op de goede weg is of dat hij nog moet bijleren. (</w:t>
      </w:r>
      <w:r w:rsidR="00BF6AE2">
        <w:t>Feedback</w:t>
      </w:r>
      <w:r>
        <w:t xml:space="preserve"> over hun voortgang en leerproces)</w:t>
      </w:r>
    </w:p>
    <w:p w14:paraId="0DD67B73" w14:textId="77777777" w:rsidR="00C442E8" w:rsidRPr="00AC191E" w:rsidRDefault="00C442E8" w:rsidP="00C442E8">
      <w:pPr>
        <w:pStyle w:val="Lijstalinea"/>
        <w:numPr>
          <w:ilvl w:val="0"/>
          <w:numId w:val="28"/>
        </w:numPr>
        <w:rPr>
          <w:b/>
          <w:bCs/>
        </w:rPr>
      </w:pPr>
      <w:r w:rsidRPr="00094794">
        <w:rPr>
          <w:b/>
          <w:bCs/>
        </w:rPr>
        <w:t>Feed-forward: Wat moet ik hierna doen?</w:t>
      </w:r>
      <w:r>
        <w:rPr>
          <w:b/>
          <w:bCs/>
        </w:rPr>
        <w:t xml:space="preserve"> </w:t>
      </w:r>
      <w:r>
        <w:t>Duidelijk maken aan de student wat de vervolgstappen zijn.</w:t>
      </w:r>
    </w:p>
    <w:p w14:paraId="784A9615" w14:textId="236B027A" w:rsidR="00C442E8" w:rsidRDefault="00C442E8" w:rsidP="00C442E8">
      <w:r w:rsidRPr="002863B2">
        <w:t xml:space="preserve">De effectiviteit van de feedback is afhankelijk </w:t>
      </w:r>
      <w:r w:rsidR="0051304D">
        <w:t>van het niveau waarop</w:t>
      </w:r>
      <w:r w:rsidRPr="002863B2">
        <w:t xml:space="preserve"> je dit geeft.</w:t>
      </w:r>
      <w:r>
        <w:t xml:space="preserve"> </w:t>
      </w:r>
      <w:proofErr w:type="spellStart"/>
      <w:r>
        <w:t>H</w:t>
      </w:r>
      <w:r w:rsidR="00F53824">
        <w:t>a</w:t>
      </w:r>
      <w:r>
        <w:t>ttie</w:t>
      </w:r>
      <w:proofErr w:type="spellEnd"/>
      <w:r>
        <w:t xml:space="preserve"> en </w:t>
      </w:r>
      <w:proofErr w:type="spellStart"/>
      <w:r>
        <w:t>Timpeley</w:t>
      </w:r>
      <w:proofErr w:type="spellEnd"/>
      <w:r>
        <w:t xml:space="preserve"> </w:t>
      </w:r>
      <w:r w:rsidR="0011777E">
        <w:t xml:space="preserve">(2007) </w:t>
      </w:r>
      <w:r>
        <w:t>onderscheiden vier niveaus</w:t>
      </w:r>
      <w:r w:rsidR="00F8052D">
        <w:t>,</w:t>
      </w:r>
      <w:r>
        <w:t xml:space="preserve"> te weten:</w:t>
      </w:r>
    </w:p>
    <w:p w14:paraId="606CA361" w14:textId="77777777" w:rsidR="00C442E8" w:rsidRPr="00FB1308" w:rsidRDefault="00C442E8" w:rsidP="00C442E8">
      <w:pPr>
        <w:pStyle w:val="Lijstalinea"/>
        <w:numPr>
          <w:ilvl w:val="0"/>
          <w:numId w:val="29"/>
        </w:numPr>
        <w:rPr>
          <w:b/>
          <w:bCs/>
        </w:rPr>
      </w:pPr>
      <w:r w:rsidRPr="00FB1308">
        <w:rPr>
          <w:b/>
          <w:bCs/>
        </w:rPr>
        <w:t>Taakniveau</w:t>
      </w:r>
      <w:r>
        <w:rPr>
          <w:b/>
          <w:bCs/>
        </w:rPr>
        <w:t xml:space="preserve">: </w:t>
      </w:r>
      <w:r>
        <w:t>Met deze feedback vertel je de student of hij een bepaalde taak goed heeft uitgevoerd. Hierbij wijs je bijvoorbeeld de student erop dat hij bij het berekenen van de schuine zijde van een driehoek, de formule verkeerd heeft toegepast en jij nu de juiste manier van het toepassen van de formule uitlegt. Eigenlijk heb je het de student voorgezegd en hebt niet geprobeerd om hem of haar er zelf achter te laten komen.</w:t>
      </w:r>
    </w:p>
    <w:p w14:paraId="42C4B4E7" w14:textId="77777777" w:rsidR="00C442E8" w:rsidRPr="00FB1308" w:rsidRDefault="00C442E8" w:rsidP="00C442E8">
      <w:pPr>
        <w:pStyle w:val="Lijstalinea"/>
        <w:numPr>
          <w:ilvl w:val="0"/>
          <w:numId w:val="29"/>
        </w:numPr>
        <w:rPr>
          <w:b/>
          <w:bCs/>
        </w:rPr>
      </w:pPr>
      <w:r w:rsidRPr="00FB1308">
        <w:rPr>
          <w:b/>
          <w:bCs/>
        </w:rPr>
        <w:t>Procesniveau</w:t>
      </w:r>
      <w:r>
        <w:rPr>
          <w:b/>
          <w:bCs/>
        </w:rPr>
        <w:t xml:space="preserve">: </w:t>
      </w:r>
      <w:r>
        <w:t>Hierbij gaat het om het proces om tot een antwoord te komen. Als we het voorbeeld er weer bij pakken van het taakniveau, zou je de student eerst kunnen vragen hoe heb je het de vorige keer gedaan of hoe zou jij het nu aanpakken? De combinatie op procesniveau met feedback op taakniveau kan heel effectief zijn. Zo kan de student zien of hij of zij iets fout of goed heeft gedaan en laat je de student inzien hoe hij of zij dit de volgende keer kan aanpakken.</w:t>
      </w:r>
    </w:p>
    <w:p w14:paraId="0F5CD4A4" w14:textId="5FD74518" w:rsidR="00C442E8" w:rsidRPr="00FB1308" w:rsidRDefault="00C442E8" w:rsidP="00C442E8">
      <w:pPr>
        <w:pStyle w:val="Lijstalinea"/>
        <w:numPr>
          <w:ilvl w:val="0"/>
          <w:numId w:val="29"/>
        </w:numPr>
        <w:rPr>
          <w:b/>
          <w:bCs/>
        </w:rPr>
      </w:pPr>
      <w:r w:rsidRPr="00FB1308">
        <w:rPr>
          <w:b/>
          <w:bCs/>
        </w:rPr>
        <w:lastRenderedPageBreak/>
        <w:t>Metacognitief niveau</w:t>
      </w:r>
      <w:r>
        <w:rPr>
          <w:b/>
          <w:bCs/>
        </w:rPr>
        <w:t xml:space="preserve">: </w:t>
      </w:r>
      <w:r>
        <w:t xml:space="preserve">Met deze feedback stuur je </w:t>
      </w:r>
      <w:proofErr w:type="gramStart"/>
      <w:r>
        <w:t>er op aan</w:t>
      </w:r>
      <w:proofErr w:type="gramEnd"/>
      <w:r>
        <w:t xml:space="preserve"> dat de student zichzelf vragen gaat stellen, </w:t>
      </w:r>
      <w:r w:rsidR="00BF6AE2">
        <w:t>zoals: Kan</w:t>
      </w:r>
      <w:r>
        <w:t xml:space="preserve"> ik dit? Waarom kan ik dit niet? Bijvoorbeeld als je de student een praktijkopdracht geeft en zegt: Ik heb vorige keer de theorie uitgelegd, dus pas het nu eens toe in de praktijk. Gaat dat lukken denk je? Voor studenten met weinig vertrouwen in eigen kunnen </w:t>
      </w:r>
      <w:r w:rsidRPr="0092051F">
        <w:rPr>
          <w:strike/>
        </w:rPr>
        <w:t>(Self-efficacy)</w:t>
      </w:r>
      <w:r>
        <w:t xml:space="preserve"> gaat dit natuurlijk niet werken.</w:t>
      </w:r>
    </w:p>
    <w:p w14:paraId="77565F6E" w14:textId="77777777" w:rsidR="00C442E8" w:rsidRDefault="00C442E8" w:rsidP="00C442E8">
      <w:pPr>
        <w:pStyle w:val="Lijstalinea"/>
        <w:numPr>
          <w:ilvl w:val="0"/>
          <w:numId w:val="29"/>
        </w:numPr>
      </w:pPr>
      <w:r w:rsidRPr="00FB1308">
        <w:rPr>
          <w:b/>
          <w:bCs/>
        </w:rPr>
        <w:t>Persoonsniveau</w:t>
      </w:r>
      <w:r>
        <w:rPr>
          <w:b/>
          <w:bCs/>
        </w:rPr>
        <w:t xml:space="preserve">: </w:t>
      </w:r>
      <w:r>
        <w:t>Feedback die gericht is op de persoon zelf, heeft heel weinig effect. Bijvoorbeeld een compliment geven door te zeggen: dat heb je goed gedaan! Dit heeft geen effect op het werk wat ze gedaan hebben, maar meer op het gedrag van de student. Het is nu immers niet zeker of de student het leerproces beheerst.</w:t>
      </w:r>
    </w:p>
    <w:p w14:paraId="6FB44E09" w14:textId="1A84FBB0" w:rsidR="004E018D" w:rsidRDefault="00A62BE8" w:rsidP="00901963">
      <w:r>
        <w:t xml:space="preserve">In onderstaand diagram is het feedbackmodel van </w:t>
      </w:r>
      <w:proofErr w:type="spellStart"/>
      <w:r>
        <w:t>Hattie</w:t>
      </w:r>
      <w:proofErr w:type="spellEnd"/>
      <w:r>
        <w:t xml:space="preserve"> &amp; </w:t>
      </w:r>
      <w:proofErr w:type="spellStart"/>
      <w:r>
        <w:t>Timperley</w:t>
      </w:r>
      <w:proofErr w:type="spellEnd"/>
      <w:r>
        <w:t xml:space="preserve"> nogmaals samengevat.</w:t>
      </w:r>
    </w:p>
    <w:p w14:paraId="016248C6" w14:textId="6B26E2C4" w:rsidR="00AE4C59" w:rsidRDefault="00AE4C59" w:rsidP="00901963">
      <w:r w:rsidRPr="00B9100F">
        <w:rPr>
          <w:b/>
          <w:bCs/>
          <w:noProof/>
        </w:rPr>
        <w:drawing>
          <wp:inline distT="0" distB="0" distL="0" distR="0" wp14:anchorId="381070C3" wp14:editId="747D3D63">
            <wp:extent cx="5472430" cy="231013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2430" cy="2310130"/>
                    </a:xfrm>
                    <a:prstGeom prst="rect">
                      <a:avLst/>
                    </a:prstGeom>
                  </pic:spPr>
                </pic:pic>
              </a:graphicData>
            </a:graphic>
          </wp:inline>
        </w:drawing>
      </w:r>
    </w:p>
    <w:p w14:paraId="4DD65C7C" w14:textId="3B54A6F8" w:rsidR="00F87641" w:rsidRDefault="00F87641" w:rsidP="00901963"/>
    <w:p w14:paraId="12CB2A16" w14:textId="171A510E" w:rsidR="00684C21" w:rsidRDefault="00684C21" w:rsidP="00901963"/>
    <w:p w14:paraId="67A44F5D" w14:textId="2585955A" w:rsidR="00684C21" w:rsidRDefault="00684C21" w:rsidP="00901963"/>
    <w:p w14:paraId="10BF6D1F" w14:textId="0F9A5502" w:rsidR="00684C21" w:rsidRDefault="00684C21" w:rsidP="00901963"/>
    <w:p w14:paraId="2EBBF762" w14:textId="7C0E3347" w:rsidR="00CB2AB8" w:rsidRDefault="00CB2AB8" w:rsidP="00901963"/>
    <w:p w14:paraId="47D23257" w14:textId="1D078622" w:rsidR="00CB2AB8" w:rsidRDefault="00CB2AB8" w:rsidP="00901963"/>
    <w:p w14:paraId="44B17FAC" w14:textId="687BC199" w:rsidR="0015664E" w:rsidRDefault="0015664E" w:rsidP="00901963"/>
    <w:p w14:paraId="6EBEFBCC" w14:textId="2FCEAC8F" w:rsidR="0015664E" w:rsidRDefault="0015664E" w:rsidP="00901963"/>
    <w:p w14:paraId="26BEAFB6" w14:textId="7C6790B6" w:rsidR="0015664E" w:rsidRDefault="0015664E" w:rsidP="00901963"/>
    <w:p w14:paraId="2C278DC7" w14:textId="77777777" w:rsidR="0015664E" w:rsidRDefault="0015664E" w:rsidP="00901963"/>
    <w:p w14:paraId="33A74B76" w14:textId="39FBD9BA" w:rsidR="00402C7E" w:rsidRPr="00AF1783" w:rsidRDefault="00583FAE" w:rsidP="00AF1783">
      <w:pPr>
        <w:ind w:left="1440" w:firstLine="720"/>
        <w:rPr>
          <w:sz w:val="52"/>
          <w:szCs w:val="52"/>
        </w:rPr>
      </w:pPr>
      <w:r>
        <w:rPr>
          <w:sz w:val="52"/>
          <w:szCs w:val="52"/>
        </w:rPr>
        <w:br w:type="column"/>
      </w:r>
      <w:r w:rsidR="00402C7E" w:rsidRPr="00AF1783">
        <w:rPr>
          <w:sz w:val="52"/>
          <w:szCs w:val="52"/>
        </w:rPr>
        <w:lastRenderedPageBreak/>
        <w:t>Onderzoek</w:t>
      </w:r>
      <w:r w:rsidR="00824C60" w:rsidRPr="00AF1783">
        <w:rPr>
          <w:sz w:val="52"/>
          <w:szCs w:val="52"/>
        </w:rPr>
        <w:t>svraag</w:t>
      </w:r>
    </w:p>
    <w:p w14:paraId="196A8690" w14:textId="77844A84" w:rsidR="00484129" w:rsidRDefault="0070604D" w:rsidP="001861A7">
      <w:r>
        <w:t xml:space="preserve">John </w:t>
      </w:r>
      <w:proofErr w:type="spellStart"/>
      <w:r>
        <w:t>Hatt</w:t>
      </w:r>
      <w:r w:rsidR="00841BCE">
        <w:t>ie</w:t>
      </w:r>
      <w:proofErr w:type="spellEnd"/>
      <w:r w:rsidR="00950CA4">
        <w:t xml:space="preserve"> </w:t>
      </w:r>
      <w:r w:rsidR="00FD2120">
        <w:t>(</w:t>
      </w:r>
      <w:r w:rsidR="00952F88">
        <w:t xml:space="preserve">2012) </w:t>
      </w:r>
      <w:r w:rsidR="00950CA4">
        <w:t>analyseerde veel onderzoeken</w:t>
      </w:r>
      <w:r w:rsidR="0057150D">
        <w:t xml:space="preserve"> naar effectieve interventies van leraren en liet zien </w:t>
      </w:r>
      <w:r w:rsidR="007A44BB">
        <w:t>dat het hebben van hoge verwachtingen van studenten het meeste effect heeft op</w:t>
      </w:r>
      <w:r w:rsidR="00275943">
        <w:t xml:space="preserve"> leren.</w:t>
      </w:r>
      <w:r w:rsidR="00BE5821">
        <w:t xml:space="preserve"> </w:t>
      </w:r>
      <w:r w:rsidR="00A653F1">
        <w:t>Een van die interventies is</w:t>
      </w:r>
      <w:r w:rsidR="009A5B37">
        <w:t xml:space="preserve"> het geven van effectieve feedback</w:t>
      </w:r>
      <w:r w:rsidR="0017535B">
        <w:t xml:space="preserve"> die het leren van de </w:t>
      </w:r>
      <w:r w:rsidR="00584ABD">
        <w:t xml:space="preserve">student positief </w:t>
      </w:r>
      <w:r w:rsidR="00AE6296">
        <w:t xml:space="preserve">beïnvloedt. </w:t>
      </w:r>
      <w:r w:rsidR="00812EF8">
        <w:t>Voor stu</w:t>
      </w:r>
      <w:r w:rsidR="00475D1D">
        <w:t xml:space="preserve">denten met weinig </w:t>
      </w:r>
      <w:r w:rsidR="00D93A07">
        <w:t>vertrouwen in eigen kunnen</w:t>
      </w:r>
      <w:r w:rsidR="008A05EC">
        <w:t xml:space="preserve"> </w:t>
      </w:r>
      <w:r w:rsidR="001D6705">
        <w:t>(lage zelfeffectiviteit</w:t>
      </w:r>
      <w:r w:rsidR="00051E1F">
        <w:t xml:space="preserve">) </w:t>
      </w:r>
      <w:r w:rsidR="008A3104">
        <w:t>ga ik</w:t>
      </w:r>
      <w:r w:rsidR="00CC6889">
        <w:t xml:space="preserve"> </w:t>
      </w:r>
      <w:r w:rsidR="00184EDC">
        <w:t xml:space="preserve">het volgende </w:t>
      </w:r>
      <w:r w:rsidR="008A3104">
        <w:t>onderzoeken</w:t>
      </w:r>
      <w:r w:rsidR="00184EDC">
        <w:t>:</w:t>
      </w:r>
      <w:r w:rsidR="005841CF">
        <w:t xml:space="preserve"> </w:t>
      </w:r>
    </w:p>
    <w:p w14:paraId="3EC23486" w14:textId="77777777" w:rsidR="00DE69CA" w:rsidRDefault="00DE69CA" w:rsidP="001861A7"/>
    <w:p w14:paraId="5C30B5CA" w14:textId="77777777" w:rsidR="00583FAE" w:rsidRPr="00583FAE" w:rsidRDefault="001861A7" w:rsidP="001861A7">
      <w:r w:rsidRPr="00583FAE">
        <w:t xml:space="preserve">Mijn onderzoeksvraag is: </w:t>
      </w:r>
    </w:p>
    <w:p w14:paraId="266C919A" w14:textId="643B90D9" w:rsidR="001861A7" w:rsidRDefault="00583FAE" w:rsidP="001861A7">
      <w:pPr>
        <w:rPr>
          <w:b/>
          <w:bCs/>
        </w:rPr>
      </w:pPr>
      <w:bookmarkStart w:id="0" w:name="_Hlk90658045"/>
      <w:r>
        <w:rPr>
          <w:b/>
          <w:bCs/>
        </w:rPr>
        <w:t>H</w:t>
      </w:r>
      <w:r w:rsidR="001861A7" w:rsidRPr="0072426F">
        <w:rPr>
          <w:b/>
          <w:bCs/>
        </w:rPr>
        <w:t xml:space="preserve">oe kan ik de zelfeffectiviteit van de studenten bouwtechniek tijdens het </w:t>
      </w:r>
      <w:proofErr w:type="gramStart"/>
      <w:r w:rsidR="001861A7" w:rsidRPr="0072426F">
        <w:rPr>
          <w:b/>
          <w:bCs/>
        </w:rPr>
        <w:t>vak technisch</w:t>
      </w:r>
      <w:proofErr w:type="gramEnd"/>
      <w:r w:rsidR="001861A7" w:rsidRPr="0072426F">
        <w:rPr>
          <w:b/>
          <w:bCs/>
        </w:rPr>
        <w:t xml:space="preserve"> tekenen verhogen door middel van het geven </w:t>
      </w:r>
      <w:r w:rsidR="000C275D" w:rsidRPr="0072426F">
        <w:rPr>
          <w:b/>
          <w:bCs/>
        </w:rPr>
        <w:t xml:space="preserve">van </w:t>
      </w:r>
      <w:r w:rsidR="001861A7" w:rsidRPr="0072426F">
        <w:rPr>
          <w:b/>
          <w:bCs/>
        </w:rPr>
        <w:t>effectieve feedback?</w:t>
      </w:r>
      <w:r w:rsidR="000C275D" w:rsidRPr="0072426F">
        <w:rPr>
          <w:b/>
          <w:bCs/>
        </w:rPr>
        <w:t xml:space="preserve"> </w:t>
      </w:r>
    </w:p>
    <w:bookmarkEnd w:id="0"/>
    <w:p w14:paraId="49AF27FE" w14:textId="77777777" w:rsidR="00DE69CA" w:rsidRPr="0072426F" w:rsidRDefault="00DE69CA" w:rsidP="001861A7">
      <w:pPr>
        <w:rPr>
          <w:b/>
          <w:bCs/>
        </w:rPr>
      </w:pPr>
    </w:p>
    <w:p w14:paraId="5AC24F69" w14:textId="64A1A7EA" w:rsidR="00AF1783" w:rsidRDefault="00472107" w:rsidP="00901963">
      <w:r>
        <w:t>Om to</w:t>
      </w:r>
      <w:r w:rsidR="00056D52">
        <w:t>t het antwoord te komen op deze vraag</w:t>
      </w:r>
      <w:r w:rsidR="00AB4456">
        <w:t xml:space="preserve">, </w:t>
      </w:r>
      <w:r w:rsidR="00194F6E">
        <w:t xml:space="preserve">zoek ik </w:t>
      </w:r>
      <w:r w:rsidR="00D31649">
        <w:t xml:space="preserve">eerst </w:t>
      </w:r>
      <w:r w:rsidR="00194F6E">
        <w:t>antwoord op</w:t>
      </w:r>
      <w:r w:rsidR="00056D52">
        <w:t xml:space="preserve"> de volgende deelvragen</w:t>
      </w:r>
      <w:r w:rsidR="00194F6E">
        <w:t>:</w:t>
      </w:r>
    </w:p>
    <w:p w14:paraId="63AE9BFE" w14:textId="77777777" w:rsidR="004059F9" w:rsidRPr="003269F2" w:rsidRDefault="00413557" w:rsidP="003B7906">
      <w:pPr>
        <w:pStyle w:val="Lijstalinea"/>
        <w:numPr>
          <w:ilvl w:val="0"/>
          <w:numId w:val="22"/>
        </w:numPr>
        <w:rPr>
          <w:b/>
          <w:bCs/>
        </w:rPr>
      </w:pPr>
      <w:bookmarkStart w:id="1" w:name="_Hlk84588494"/>
      <w:r w:rsidRPr="003269F2">
        <w:rPr>
          <w:b/>
          <w:bCs/>
        </w:rPr>
        <w:t xml:space="preserve">Wat is de relatie tussen zelfeffectiviteit en het geven van effectieve feedback? </w:t>
      </w:r>
      <w:bookmarkEnd w:id="1"/>
    </w:p>
    <w:p w14:paraId="73A7606A" w14:textId="77777777" w:rsidR="00132900" w:rsidRDefault="00132900" w:rsidP="00132900">
      <w:pPr>
        <w:pStyle w:val="Lijstalinea"/>
        <w:ind w:left="360"/>
      </w:pPr>
    </w:p>
    <w:p w14:paraId="081DC8AC" w14:textId="197E99C9" w:rsidR="00413557" w:rsidRDefault="005E3214" w:rsidP="00132900">
      <w:pPr>
        <w:pStyle w:val="Lijstalinea"/>
        <w:ind w:left="360"/>
      </w:pPr>
      <w:r>
        <w:t xml:space="preserve">Zelfeffectiviteit </w:t>
      </w:r>
      <w:r w:rsidR="00D93ACB">
        <w:t>ook wel Self</w:t>
      </w:r>
      <w:r w:rsidR="003D08B2">
        <w:t>-E</w:t>
      </w:r>
      <w:r w:rsidR="00D93ACB">
        <w:t>ffica</w:t>
      </w:r>
      <w:r w:rsidR="003D08B2">
        <w:t>c</w:t>
      </w:r>
      <w:r w:rsidR="00D93ACB">
        <w:t xml:space="preserve">y </w:t>
      </w:r>
      <w:r w:rsidR="007B7C75">
        <w:t>genoemd</w:t>
      </w:r>
      <w:r w:rsidR="00424A56">
        <w:t xml:space="preserve"> is</w:t>
      </w:r>
      <w:r w:rsidR="00C35AF6">
        <w:t xml:space="preserve"> als een persoon</w:t>
      </w:r>
      <w:r w:rsidR="007A6144">
        <w:t xml:space="preserve"> het vertrouwen </w:t>
      </w:r>
      <w:r w:rsidR="00AA2571">
        <w:t>heeft in de eigen bekwaamheid</w:t>
      </w:r>
      <w:r w:rsidR="00777720">
        <w:t xml:space="preserve"> om met succes invloed op zijn of haar </w:t>
      </w:r>
      <w:r w:rsidR="00481E86">
        <w:t>omgeving</w:t>
      </w:r>
      <w:r w:rsidR="00777720">
        <w:t xml:space="preserve"> </w:t>
      </w:r>
      <w:r w:rsidR="00F64DF8">
        <w:t xml:space="preserve">te hebben </w:t>
      </w:r>
      <w:r w:rsidR="00481E86">
        <w:t>door een bepaalde taak te volbrengen</w:t>
      </w:r>
      <w:r w:rsidR="00B53B6B">
        <w:t xml:space="preserve"> of een probleem op te lossen</w:t>
      </w:r>
      <w:r w:rsidR="00C539FC">
        <w:t>, a</w:t>
      </w:r>
      <w:r w:rsidR="00B53B6B">
        <w:t>l</w:t>
      </w:r>
      <w:r w:rsidR="00C539FC">
        <w:t>dus</w:t>
      </w:r>
      <w:r w:rsidR="00B53B6B">
        <w:t xml:space="preserve"> </w:t>
      </w:r>
      <w:proofErr w:type="spellStart"/>
      <w:r w:rsidR="00B53B6B">
        <w:t>Bandura</w:t>
      </w:r>
      <w:proofErr w:type="spellEnd"/>
      <w:r w:rsidR="00B53B6B">
        <w:t xml:space="preserve"> </w:t>
      </w:r>
      <w:r w:rsidR="0000768E">
        <w:t>(1997)</w:t>
      </w:r>
      <w:r w:rsidR="00A152F9">
        <w:t xml:space="preserve">. Kort gezegd het geloof in eigen kunnen. </w:t>
      </w:r>
      <w:r w:rsidR="000340D9" w:rsidRPr="00F30973">
        <w:t xml:space="preserve">Ik </w:t>
      </w:r>
      <w:r w:rsidR="0086707E" w:rsidRPr="00F30973">
        <w:t xml:space="preserve">wil </w:t>
      </w:r>
      <w:r w:rsidR="00583FAE" w:rsidRPr="00F30973">
        <w:t>aan de hand van theorie</w:t>
      </w:r>
      <w:r w:rsidR="00583FAE">
        <w:t xml:space="preserve"> </w:t>
      </w:r>
      <w:r w:rsidR="0086707E">
        <w:t>onderzoeken</w:t>
      </w:r>
      <w:r w:rsidR="00DC0D8F">
        <w:t xml:space="preserve"> of</w:t>
      </w:r>
      <w:r w:rsidR="000C37CB">
        <w:t xml:space="preserve"> je door middel van </w:t>
      </w:r>
      <w:r w:rsidR="008221D4">
        <w:t xml:space="preserve">goede feedback (effectieve feedback) </w:t>
      </w:r>
      <w:r w:rsidR="001D298A">
        <w:t xml:space="preserve">een persoon </w:t>
      </w:r>
      <w:r w:rsidR="006D56DD">
        <w:t xml:space="preserve">kan laten inzien dat </w:t>
      </w:r>
      <w:r w:rsidR="00150D16">
        <w:t xml:space="preserve">hij of zij het </w:t>
      </w:r>
      <w:r w:rsidR="009A5389">
        <w:t>geloof in eigen kunnen</w:t>
      </w:r>
      <w:r w:rsidR="00971894">
        <w:t xml:space="preserve"> </w:t>
      </w:r>
      <w:r w:rsidR="0094178D">
        <w:t xml:space="preserve">kan </w:t>
      </w:r>
      <w:r w:rsidR="0072771B">
        <w:t>verhogen.</w:t>
      </w:r>
      <w:r w:rsidR="009620C6">
        <w:t xml:space="preserve"> </w:t>
      </w:r>
      <w:r w:rsidR="007339DD">
        <w:t xml:space="preserve">Een van de vier </w:t>
      </w:r>
      <w:r w:rsidR="009E0B10">
        <w:t xml:space="preserve">manieren om </w:t>
      </w:r>
      <w:r w:rsidR="00DB02D8">
        <w:t>d</w:t>
      </w:r>
      <w:r w:rsidR="009E0B10">
        <w:t>e zelfeffectiviteit te verhogen</w:t>
      </w:r>
      <w:r w:rsidR="00DB02D8">
        <w:t xml:space="preserve"> is volgens </w:t>
      </w:r>
      <w:proofErr w:type="spellStart"/>
      <w:r w:rsidR="00DB02D8">
        <w:t>Bandura</w:t>
      </w:r>
      <w:proofErr w:type="spellEnd"/>
      <w:r w:rsidR="00DB02D8">
        <w:t xml:space="preserve"> (2008)</w:t>
      </w:r>
      <w:r w:rsidR="000F3681">
        <w:t xml:space="preserve"> sociale overtuiging</w:t>
      </w:r>
      <w:r w:rsidR="00575951">
        <w:t xml:space="preserve"> en deze manier link ik aan</w:t>
      </w:r>
      <w:r w:rsidR="00E93572">
        <w:t xml:space="preserve"> </w:t>
      </w:r>
      <w:r w:rsidR="000451CF">
        <w:t>het geven van effectieve feedback.</w:t>
      </w:r>
      <w:r w:rsidR="008D6148">
        <w:t xml:space="preserve"> Als docent</w:t>
      </w:r>
      <w:r w:rsidR="00AD401E">
        <w:t xml:space="preserve"> heb ik daar</w:t>
      </w:r>
      <w:r w:rsidR="004633AC">
        <w:t xml:space="preserve"> namelijk</w:t>
      </w:r>
      <w:r w:rsidR="00AD401E">
        <w:t xml:space="preserve"> </w:t>
      </w:r>
      <w:r w:rsidR="002D1D76">
        <w:t>de meeste invloed</w:t>
      </w:r>
      <w:r w:rsidR="00AD401E">
        <w:t xml:space="preserve"> op</w:t>
      </w:r>
      <w:r w:rsidR="002D1D76">
        <w:t>.</w:t>
      </w:r>
    </w:p>
    <w:p w14:paraId="30E802F7" w14:textId="77777777" w:rsidR="00AE4CE0" w:rsidRDefault="00AE4CE0" w:rsidP="00132900">
      <w:pPr>
        <w:pStyle w:val="Lijstalinea"/>
        <w:ind w:left="360"/>
      </w:pPr>
    </w:p>
    <w:p w14:paraId="77C1CBF9" w14:textId="5D4F731C" w:rsidR="00AE4CE0" w:rsidRPr="003269F2" w:rsidRDefault="00AE4CE0" w:rsidP="00D31649">
      <w:pPr>
        <w:pStyle w:val="Lijstalinea"/>
        <w:numPr>
          <w:ilvl w:val="0"/>
          <w:numId w:val="22"/>
        </w:numPr>
        <w:rPr>
          <w:b/>
          <w:bCs/>
        </w:rPr>
      </w:pPr>
      <w:bookmarkStart w:id="2" w:name="_Hlk84589560"/>
      <w:r w:rsidRPr="003269F2">
        <w:rPr>
          <w:b/>
          <w:bCs/>
        </w:rPr>
        <w:t xml:space="preserve">Is de </w:t>
      </w:r>
      <w:r w:rsidR="00A91DB4" w:rsidRPr="003269F2">
        <w:rPr>
          <w:b/>
          <w:bCs/>
        </w:rPr>
        <w:t xml:space="preserve">aanname </w:t>
      </w:r>
      <w:r w:rsidR="00054EB7" w:rsidRPr="003269F2">
        <w:rPr>
          <w:b/>
          <w:bCs/>
        </w:rPr>
        <w:t xml:space="preserve">juist </w:t>
      </w:r>
      <w:r w:rsidR="00A91DB4" w:rsidRPr="003269F2">
        <w:rPr>
          <w:b/>
          <w:bCs/>
        </w:rPr>
        <w:t>dat studenten weinig geloof hebben in eigen kunnen?</w:t>
      </w:r>
    </w:p>
    <w:bookmarkEnd w:id="2"/>
    <w:p w14:paraId="6C305EBC" w14:textId="77777777" w:rsidR="00AE4CE0" w:rsidRDefault="00AE4CE0" w:rsidP="00AE4CE0">
      <w:pPr>
        <w:pStyle w:val="Lijstalinea"/>
        <w:ind w:left="360"/>
      </w:pPr>
    </w:p>
    <w:p w14:paraId="69622ED6" w14:textId="36E280DB" w:rsidR="00D31649" w:rsidRDefault="00AB2F05" w:rsidP="00AE4CE0">
      <w:pPr>
        <w:pStyle w:val="Lijstalinea"/>
        <w:ind w:left="360"/>
      </w:pPr>
      <w:r>
        <w:t>Om meer zich</w:t>
      </w:r>
      <w:r w:rsidR="0022444A">
        <w:t>t</w:t>
      </w:r>
      <w:r>
        <w:t xml:space="preserve"> te krijgen </w:t>
      </w:r>
      <w:r w:rsidR="002674DD">
        <w:t xml:space="preserve">in </w:t>
      </w:r>
      <w:r>
        <w:t xml:space="preserve">de zelf-effectiviteit wil </w:t>
      </w:r>
      <w:r w:rsidRPr="00F30973">
        <w:t xml:space="preserve">ik </w:t>
      </w:r>
      <w:r w:rsidR="00583FAE" w:rsidRPr="00F30973">
        <w:t xml:space="preserve">bij </w:t>
      </w:r>
      <w:r w:rsidR="0080415C" w:rsidRPr="00F30973">
        <w:t>studenten</w:t>
      </w:r>
      <w:r w:rsidR="00583FAE" w:rsidRPr="00F30973">
        <w:t xml:space="preserve"> een</w:t>
      </w:r>
      <w:r w:rsidR="0080415C" w:rsidRPr="00F30973">
        <w:t xml:space="preserve"> enquête</w:t>
      </w:r>
      <w:r w:rsidR="00C37A53">
        <w:t xml:space="preserve"> </w:t>
      </w:r>
      <w:r w:rsidR="00A91DB4">
        <w:t>afnemen. I</w:t>
      </w:r>
      <w:r w:rsidR="007E0E2B">
        <w:t>k zal</w:t>
      </w:r>
      <w:r w:rsidR="00833E61">
        <w:t xml:space="preserve"> </w:t>
      </w:r>
      <w:r w:rsidR="00CD0B64">
        <w:t xml:space="preserve">mijn vragen </w:t>
      </w:r>
      <w:r w:rsidR="00276300">
        <w:t xml:space="preserve">in de studentenenquête </w:t>
      </w:r>
      <w:r w:rsidR="0015612F">
        <w:t>g</w:t>
      </w:r>
      <w:r w:rsidR="00833E61">
        <w:t xml:space="preserve">oed </w:t>
      </w:r>
      <w:r w:rsidR="0015612F">
        <w:t xml:space="preserve">moeten </w:t>
      </w:r>
      <w:r w:rsidR="00CD0B64">
        <w:t xml:space="preserve">formuleren </w:t>
      </w:r>
      <w:r w:rsidR="007E0E2B">
        <w:t>o</w:t>
      </w:r>
      <w:r w:rsidR="0015612F">
        <w:t>m de student</w:t>
      </w:r>
      <w:r w:rsidR="00432B1D">
        <w:t xml:space="preserve"> uit zichzelf te laten vertel</w:t>
      </w:r>
      <w:r w:rsidR="00916791">
        <w:t xml:space="preserve">len waarom </w:t>
      </w:r>
      <w:r w:rsidR="00916791" w:rsidRPr="00F30973">
        <w:t>het hem</w:t>
      </w:r>
      <w:r w:rsidR="00583FAE" w:rsidRPr="00F30973">
        <w:t>/haar</w:t>
      </w:r>
      <w:r w:rsidR="00916791">
        <w:t xml:space="preserve"> niet lukt om de tekening</w:t>
      </w:r>
      <w:r w:rsidR="002918C5">
        <w:t xml:space="preserve"> te maken. </w:t>
      </w:r>
    </w:p>
    <w:p w14:paraId="7C0129F8" w14:textId="77777777" w:rsidR="003269F2" w:rsidRDefault="003269F2" w:rsidP="00AE4CE0">
      <w:pPr>
        <w:pStyle w:val="Lijstalinea"/>
        <w:ind w:left="360"/>
      </w:pPr>
    </w:p>
    <w:p w14:paraId="2F170C5C" w14:textId="715C7849" w:rsidR="002F1E54" w:rsidRPr="007C4240" w:rsidRDefault="002F1E54" w:rsidP="002F1E54">
      <w:pPr>
        <w:pStyle w:val="Lijstalinea"/>
        <w:numPr>
          <w:ilvl w:val="0"/>
          <w:numId w:val="22"/>
        </w:numPr>
        <w:rPr>
          <w:b/>
          <w:bCs/>
        </w:rPr>
      </w:pPr>
      <w:bookmarkStart w:id="3" w:name="_Hlk84589853"/>
      <w:r w:rsidRPr="007C4240">
        <w:rPr>
          <w:b/>
          <w:bCs/>
        </w:rPr>
        <w:t>Kunnen docenten door het toepassen van een interventie</w:t>
      </w:r>
      <w:r w:rsidR="00A32A15">
        <w:rPr>
          <w:b/>
          <w:bCs/>
        </w:rPr>
        <w:t xml:space="preserve"> het vertrouwen in eigen kunnen</w:t>
      </w:r>
      <w:r w:rsidR="0046257E">
        <w:rPr>
          <w:b/>
          <w:bCs/>
        </w:rPr>
        <w:t xml:space="preserve"> </w:t>
      </w:r>
      <w:r w:rsidR="008D1AFB">
        <w:rPr>
          <w:b/>
          <w:bCs/>
        </w:rPr>
        <w:t xml:space="preserve">of </w:t>
      </w:r>
      <w:r w:rsidR="0046257E">
        <w:rPr>
          <w:b/>
          <w:bCs/>
        </w:rPr>
        <w:t>het</w:t>
      </w:r>
      <w:r w:rsidRPr="007C4240">
        <w:rPr>
          <w:b/>
          <w:bCs/>
        </w:rPr>
        <w:t xml:space="preserve"> vermogen te tekenen </w:t>
      </w:r>
      <w:r w:rsidR="0046257E">
        <w:rPr>
          <w:b/>
          <w:bCs/>
        </w:rPr>
        <w:t xml:space="preserve">van studenten </w:t>
      </w:r>
      <w:r w:rsidRPr="007C4240">
        <w:rPr>
          <w:b/>
          <w:bCs/>
        </w:rPr>
        <w:t>verhogen?</w:t>
      </w:r>
    </w:p>
    <w:bookmarkEnd w:id="3"/>
    <w:p w14:paraId="61EBAF2E" w14:textId="77777777" w:rsidR="003269F2" w:rsidRDefault="003269F2" w:rsidP="003269F2">
      <w:pPr>
        <w:pStyle w:val="Lijstalinea"/>
        <w:ind w:left="360"/>
      </w:pPr>
    </w:p>
    <w:p w14:paraId="75311A63" w14:textId="340BE318" w:rsidR="004D6B78" w:rsidRDefault="004600C6" w:rsidP="003269F2">
      <w:pPr>
        <w:pStyle w:val="Lijstalinea"/>
        <w:ind w:left="360"/>
      </w:pPr>
      <w:r>
        <w:t>Volgens h</w:t>
      </w:r>
      <w:r w:rsidR="001157AA">
        <w:t xml:space="preserve">et </w:t>
      </w:r>
      <w:r w:rsidR="006C427C">
        <w:t>Nationaal Programma Onderwijs</w:t>
      </w:r>
      <w:r w:rsidR="004D6B78">
        <w:t xml:space="preserve"> zijn </w:t>
      </w:r>
      <w:r>
        <w:t xml:space="preserve">er </w:t>
      </w:r>
      <w:r w:rsidR="00F30973">
        <w:t>verschillende</w:t>
      </w:r>
      <w:r w:rsidR="004D6B78">
        <w:t xml:space="preserve"> interventies die ik </w:t>
      </w:r>
      <w:r w:rsidR="004D6B78" w:rsidRPr="00B14074">
        <w:rPr>
          <w:color w:val="auto"/>
        </w:rPr>
        <w:t xml:space="preserve">zou </w:t>
      </w:r>
      <w:r w:rsidR="00914FCA">
        <w:t>kunnen</w:t>
      </w:r>
      <w:r w:rsidR="004D6B78">
        <w:t xml:space="preserve"> toepassen</w:t>
      </w:r>
      <w:r w:rsidR="00F30973">
        <w:t>,</w:t>
      </w:r>
      <w:r w:rsidR="004D6B78">
        <w:t xml:space="preserve"> zoals</w:t>
      </w:r>
      <w:r w:rsidR="00FE5A77">
        <w:t xml:space="preserve"> bijvoorbeeld</w:t>
      </w:r>
      <w:r w:rsidR="004D6B78">
        <w:t>:</w:t>
      </w:r>
    </w:p>
    <w:p w14:paraId="77CE3249" w14:textId="17099819" w:rsidR="004D6B78" w:rsidRDefault="004D6B78" w:rsidP="004D6B78">
      <w:pPr>
        <w:pStyle w:val="Lijstalinea"/>
        <w:numPr>
          <w:ilvl w:val="0"/>
          <w:numId w:val="24"/>
        </w:numPr>
        <w:spacing w:before="0" w:after="160" w:line="259" w:lineRule="auto"/>
      </w:pPr>
      <w:r>
        <w:t xml:space="preserve">Effectieve feedback: </w:t>
      </w:r>
      <w:bookmarkStart w:id="4" w:name="_Hlk84590046"/>
      <w:r w:rsidR="00AC4143">
        <w:t>h</w:t>
      </w:r>
      <w:r>
        <w:t>ierbij ga ik specifieke feedback geven aan de studenten om ze te stimuleren en te ondersteunen.</w:t>
      </w:r>
      <w:bookmarkEnd w:id="4"/>
    </w:p>
    <w:p w14:paraId="3C6C1122" w14:textId="757FF957" w:rsidR="004D6B78" w:rsidRDefault="004D6B78" w:rsidP="004D6B78">
      <w:pPr>
        <w:pStyle w:val="Lijstalinea"/>
        <w:numPr>
          <w:ilvl w:val="0"/>
          <w:numId w:val="24"/>
        </w:numPr>
        <w:spacing w:before="0" w:after="160" w:line="259" w:lineRule="auto"/>
      </w:pPr>
      <w:r>
        <w:t xml:space="preserve">Individuele instructie: </w:t>
      </w:r>
      <w:r w:rsidR="00AC4143">
        <w:t>h</w:t>
      </w:r>
      <w:r>
        <w:t>ierbij wil ik per student een individuele opdracht geven wat past bij het tempo waarin die student de lesstof in zich opneemt.</w:t>
      </w:r>
    </w:p>
    <w:p w14:paraId="18DA0D83" w14:textId="77777777" w:rsidR="004D6B78" w:rsidRDefault="004D6B78" w:rsidP="004D6B78">
      <w:pPr>
        <w:pStyle w:val="Lijstalinea"/>
        <w:numPr>
          <w:ilvl w:val="0"/>
          <w:numId w:val="24"/>
        </w:numPr>
        <w:spacing w:before="0" w:after="160" w:line="259" w:lineRule="auto"/>
      </w:pPr>
      <w:r>
        <w:lastRenderedPageBreak/>
        <w:t xml:space="preserve">Interventies gericht op sociaal-emotionele vlak: een op een gesprekken met de student om verbinding te maken met hem of haar gericht op het welbevinden van die persoon. </w:t>
      </w:r>
    </w:p>
    <w:p w14:paraId="00450AFF" w14:textId="0D834F4B" w:rsidR="004D6B78" w:rsidRDefault="004D6B78" w:rsidP="004D6B78">
      <w:r>
        <w:t xml:space="preserve">In dit onderzoek </w:t>
      </w:r>
      <w:r w:rsidR="00F30973">
        <w:t xml:space="preserve">zal ik mij </w:t>
      </w:r>
      <w:r>
        <w:t>richt</w:t>
      </w:r>
      <w:r w:rsidR="00F30973">
        <w:t>en</w:t>
      </w:r>
      <w:r>
        <w:t xml:space="preserve"> op de interventie effectieve feedback</w:t>
      </w:r>
      <w:r w:rsidR="007445A0">
        <w:t>, omdat dit dicht bij mij ligt</w:t>
      </w:r>
      <w:r w:rsidR="002933BC">
        <w:t xml:space="preserve"> en het is goed toepasbaar en laagdrempelig</w:t>
      </w:r>
      <w:r w:rsidR="00335614">
        <w:t>.</w:t>
      </w:r>
    </w:p>
    <w:p w14:paraId="1F1ED21F" w14:textId="77777777" w:rsidR="00D27EE6" w:rsidRDefault="00D27EE6" w:rsidP="004D6B78"/>
    <w:p w14:paraId="318A239A" w14:textId="3D67CA1D" w:rsidR="00931721" w:rsidRDefault="00396CEC" w:rsidP="004D6B78">
      <w:r>
        <w:t>Aan de hand van de</w:t>
      </w:r>
      <w:r w:rsidR="004D6B78">
        <w:t xml:space="preserve"> literatuur over effectieve feedback en </w:t>
      </w:r>
      <w:r w:rsidR="00E66748">
        <w:t xml:space="preserve">Self-efficacy </w:t>
      </w:r>
      <w:r w:rsidR="00AB4ABA">
        <w:t>ga ik</w:t>
      </w:r>
      <w:r w:rsidR="00497499">
        <w:t xml:space="preserve"> </w:t>
      </w:r>
      <w:r w:rsidR="000624A7">
        <w:t xml:space="preserve">kijken </w:t>
      </w:r>
      <w:r w:rsidR="004D1C78">
        <w:t>welke manieren</w:t>
      </w:r>
      <w:r w:rsidR="007201FB">
        <w:t xml:space="preserve"> of interventies onderzocht zijn</w:t>
      </w:r>
      <w:r w:rsidR="004D6B78">
        <w:t>. Daarna ga ik</w:t>
      </w:r>
      <w:r w:rsidR="001B6FA0">
        <w:t xml:space="preserve"> het </w:t>
      </w:r>
      <w:r w:rsidR="001559FD">
        <w:t>uitproberen op mijn eigen studenten</w:t>
      </w:r>
      <w:r w:rsidR="004D6B78">
        <w:t xml:space="preserve">. Zoals eerder aangegeven ga ik een interventie toepassen en om erachter te komen of mijn interventie effect heeft gehad ga </w:t>
      </w:r>
      <w:bookmarkStart w:id="5" w:name="_Hlk84590260"/>
      <w:r w:rsidR="004D6B78">
        <w:t xml:space="preserve">ik de studenten </w:t>
      </w:r>
      <w:r w:rsidR="006B2A41">
        <w:t xml:space="preserve">twee </w:t>
      </w:r>
      <w:r w:rsidR="004D6B78">
        <w:t>interview</w:t>
      </w:r>
      <w:r w:rsidR="006B2A41">
        <w:t>s</w:t>
      </w:r>
      <w:r w:rsidR="004D6B78">
        <w:t xml:space="preserve"> afnemen en opnemen op beeld. Aan de hand van de opname</w:t>
      </w:r>
      <w:r w:rsidR="00272A17">
        <w:t>s</w:t>
      </w:r>
      <w:r w:rsidR="004D6B78">
        <w:t xml:space="preserve"> van </w:t>
      </w:r>
      <w:r w:rsidR="00272A17">
        <w:t>de</w:t>
      </w:r>
      <w:r w:rsidR="004D6B78">
        <w:t xml:space="preserve"> gesprek</w:t>
      </w:r>
      <w:r w:rsidR="00272A17">
        <w:t>ken</w:t>
      </w:r>
      <w:r w:rsidR="004D6B78">
        <w:t xml:space="preserve"> kan ik later </w:t>
      </w:r>
      <w:r w:rsidR="00272A17">
        <w:t>de</w:t>
      </w:r>
      <w:r w:rsidR="004D6B78">
        <w:t xml:space="preserve"> interview</w:t>
      </w:r>
      <w:r w:rsidR="00272A17">
        <w:t>s</w:t>
      </w:r>
      <w:r w:rsidR="004D6B78">
        <w:t xml:space="preserve"> analyseren. Door de opnames van de interviews met elkaar te vergelijken, kan ik zien of de student iets met mijn feedback heeft gedaan en vooruitgang heeft geboekt. Dit meet ik door in het tweede interview te vragen aan de student of het tekenen nu beter ging dan de vorige keer en of hij wat aan mijn feedback heeft gehad. </w:t>
      </w:r>
      <w:bookmarkEnd w:id="5"/>
      <w:r w:rsidR="004D6B78">
        <w:t xml:space="preserve">Uiteraard kan ik dit ook opmaken uit het tekenwerk dat hij de tweede keer heeft gemaakt. </w:t>
      </w:r>
    </w:p>
    <w:p w14:paraId="60B9D597" w14:textId="77777777" w:rsidR="0015664E" w:rsidRDefault="0015664E" w:rsidP="004D6B78"/>
    <w:p w14:paraId="6B5D9994" w14:textId="08A20427" w:rsidR="003122D0" w:rsidRPr="007658FE" w:rsidRDefault="002644C4" w:rsidP="003E4B65">
      <w:pPr>
        <w:pStyle w:val="Lijstalinea"/>
        <w:numPr>
          <w:ilvl w:val="0"/>
          <w:numId w:val="22"/>
        </w:numPr>
        <w:rPr>
          <w:b/>
          <w:bCs/>
          <w:color w:val="auto"/>
        </w:rPr>
      </w:pPr>
      <w:r w:rsidRPr="007658FE">
        <w:rPr>
          <w:b/>
          <w:bCs/>
          <w:color w:val="auto"/>
        </w:rPr>
        <w:t>Wat zijn de ervaringen van d</w:t>
      </w:r>
      <w:r w:rsidR="00E479AF" w:rsidRPr="007658FE">
        <w:rPr>
          <w:b/>
          <w:bCs/>
          <w:color w:val="auto"/>
        </w:rPr>
        <w:t>e collega docenten?</w:t>
      </w:r>
    </w:p>
    <w:p w14:paraId="4A8611DA" w14:textId="1182676D" w:rsidR="00E479AF" w:rsidRPr="00E479AF" w:rsidRDefault="00DE7D35" w:rsidP="00E479AF">
      <w:pPr>
        <w:rPr>
          <w:color w:val="auto"/>
        </w:rPr>
      </w:pPr>
      <w:r>
        <w:rPr>
          <w:color w:val="auto"/>
        </w:rPr>
        <w:t>Aan de hand van een presentatie</w:t>
      </w:r>
      <w:r w:rsidR="00B3351D">
        <w:rPr>
          <w:color w:val="auto"/>
        </w:rPr>
        <w:t xml:space="preserve"> </w:t>
      </w:r>
      <w:r w:rsidR="00245772">
        <w:rPr>
          <w:color w:val="auto"/>
        </w:rPr>
        <w:t>die ik hou</w:t>
      </w:r>
      <w:r w:rsidR="00480401">
        <w:rPr>
          <w:color w:val="auto"/>
        </w:rPr>
        <w:t>d</w:t>
      </w:r>
      <w:r w:rsidR="00245772">
        <w:rPr>
          <w:color w:val="auto"/>
        </w:rPr>
        <w:t xml:space="preserve"> voor</w:t>
      </w:r>
      <w:r w:rsidR="00D11723">
        <w:rPr>
          <w:color w:val="auto"/>
        </w:rPr>
        <w:t xml:space="preserve"> </w:t>
      </w:r>
      <w:r w:rsidR="00B3351D">
        <w:rPr>
          <w:color w:val="auto"/>
        </w:rPr>
        <w:t>mijn collega’s</w:t>
      </w:r>
      <w:r w:rsidR="009149B5">
        <w:rPr>
          <w:color w:val="auto"/>
        </w:rPr>
        <w:t xml:space="preserve"> </w:t>
      </w:r>
      <w:r w:rsidR="007658FE">
        <w:rPr>
          <w:color w:val="auto"/>
        </w:rPr>
        <w:t>over</w:t>
      </w:r>
      <w:r w:rsidR="008A0F4D">
        <w:rPr>
          <w:color w:val="auto"/>
        </w:rPr>
        <w:t xml:space="preserve"> </w:t>
      </w:r>
      <w:r w:rsidR="009E0505">
        <w:rPr>
          <w:color w:val="auto"/>
        </w:rPr>
        <w:t xml:space="preserve">mijn probleemstelling, </w:t>
      </w:r>
      <w:r w:rsidR="00A046C9">
        <w:rPr>
          <w:color w:val="auto"/>
        </w:rPr>
        <w:t xml:space="preserve">kan ik erachter komen </w:t>
      </w:r>
      <w:r w:rsidR="00560401">
        <w:rPr>
          <w:color w:val="auto"/>
        </w:rPr>
        <w:t>wat hun ervaringen zijn. Ik zal dan ook mijn uitkomsten</w:t>
      </w:r>
      <w:r w:rsidR="005E5CE0">
        <w:rPr>
          <w:color w:val="auto"/>
        </w:rPr>
        <w:t xml:space="preserve"> van de voorgaande deelvragen </w:t>
      </w:r>
      <w:r w:rsidR="00CE5B8C">
        <w:rPr>
          <w:color w:val="auto"/>
        </w:rPr>
        <w:t>met h</w:t>
      </w:r>
      <w:r w:rsidR="00480401">
        <w:rPr>
          <w:color w:val="auto"/>
        </w:rPr>
        <w:t>e</w:t>
      </w:r>
      <w:r w:rsidR="00CE5B8C">
        <w:rPr>
          <w:color w:val="auto"/>
        </w:rPr>
        <w:t xml:space="preserve">n </w:t>
      </w:r>
      <w:r w:rsidR="005E5CE0">
        <w:rPr>
          <w:color w:val="auto"/>
        </w:rPr>
        <w:t>delen</w:t>
      </w:r>
      <w:r w:rsidR="00224896">
        <w:rPr>
          <w:color w:val="auto"/>
        </w:rPr>
        <w:t xml:space="preserve"> en </w:t>
      </w:r>
      <w:r w:rsidR="00F63C83">
        <w:rPr>
          <w:color w:val="auto"/>
        </w:rPr>
        <w:t>hoop</w:t>
      </w:r>
      <w:r w:rsidR="00D46B01">
        <w:rPr>
          <w:color w:val="auto"/>
        </w:rPr>
        <w:t xml:space="preserve"> dan </w:t>
      </w:r>
      <w:r w:rsidR="00F63C83">
        <w:rPr>
          <w:color w:val="auto"/>
        </w:rPr>
        <w:t xml:space="preserve">op </w:t>
      </w:r>
      <w:r w:rsidR="00D46B01">
        <w:rPr>
          <w:color w:val="auto"/>
        </w:rPr>
        <w:t xml:space="preserve">reacties </w:t>
      </w:r>
      <w:r w:rsidR="00025C36">
        <w:rPr>
          <w:color w:val="auto"/>
        </w:rPr>
        <w:t xml:space="preserve">en </w:t>
      </w:r>
      <w:r w:rsidR="00CB5ABE">
        <w:rPr>
          <w:color w:val="auto"/>
        </w:rPr>
        <w:t>discussies</w:t>
      </w:r>
      <w:r w:rsidR="00D46B01">
        <w:rPr>
          <w:color w:val="auto"/>
        </w:rPr>
        <w:t xml:space="preserve">. </w:t>
      </w:r>
      <w:r w:rsidR="004A1BDD">
        <w:rPr>
          <w:color w:val="auto"/>
        </w:rPr>
        <w:t xml:space="preserve">Na het geven van de </w:t>
      </w:r>
      <w:r w:rsidR="00654C3C">
        <w:rPr>
          <w:color w:val="auto"/>
        </w:rPr>
        <w:t>presentatie</w:t>
      </w:r>
      <w:r w:rsidR="004A1BDD">
        <w:rPr>
          <w:color w:val="auto"/>
        </w:rPr>
        <w:t xml:space="preserve"> </w:t>
      </w:r>
      <w:r w:rsidR="009A5D9B">
        <w:rPr>
          <w:color w:val="auto"/>
        </w:rPr>
        <w:t>aan</w:t>
      </w:r>
      <w:r w:rsidR="00654C3C">
        <w:rPr>
          <w:color w:val="auto"/>
        </w:rPr>
        <w:t xml:space="preserve"> mijn collega’s kan ik conclusies trekken</w:t>
      </w:r>
      <w:r w:rsidR="00BF28D3">
        <w:rPr>
          <w:color w:val="auto"/>
        </w:rPr>
        <w:t xml:space="preserve"> en</w:t>
      </w:r>
      <w:r w:rsidR="00B46598">
        <w:rPr>
          <w:color w:val="auto"/>
        </w:rPr>
        <w:t xml:space="preserve"> </w:t>
      </w:r>
      <w:r w:rsidR="00A7287E">
        <w:rPr>
          <w:color w:val="auto"/>
        </w:rPr>
        <w:t xml:space="preserve">vervolgens </w:t>
      </w:r>
      <w:r w:rsidR="00B46598">
        <w:rPr>
          <w:color w:val="auto"/>
        </w:rPr>
        <w:t>aanbevelingen</w:t>
      </w:r>
      <w:r w:rsidR="00D11536">
        <w:rPr>
          <w:color w:val="auto"/>
        </w:rPr>
        <w:t xml:space="preserve"> of advies</w:t>
      </w:r>
      <w:r w:rsidR="00B46598">
        <w:rPr>
          <w:color w:val="auto"/>
        </w:rPr>
        <w:t xml:space="preserve"> </w:t>
      </w:r>
      <w:r w:rsidR="003F05EF">
        <w:rPr>
          <w:color w:val="auto"/>
        </w:rPr>
        <w:t>geven</w:t>
      </w:r>
      <w:r w:rsidR="000B76FC">
        <w:rPr>
          <w:color w:val="auto"/>
        </w:rPr>
        <w:t>.</w:t>
      </w:r>
    </w:p>
    <w:p w14:paraId="71668AE7" w14:textId="05EBC3DF" w:rsidR="00CB2AB8" w:rsidRDefault="00CB2AB8" w:rsidP="004D6B78">
      <w:pPr>
        <w:rPr>
          <w:color w:val="auto"/>
        </w:rPr>
      </w:pPr>
    </w:p>
    <w:p w14:paraId="40C5F08B" w14:textId="04A9D69F" w:rsidR="00CB2AB8" w:rsidRDefault="00CB2AB8" w:rsidP="004D6B78">
      <w:pPr>
        <w:rPr>
          <w:color w:val="auto"/>
        </w:rPr>
      </w:pPr>
    </w:p>
    <w:p w14:paraId="029B483D" w14:textId="1A2F01A9" w:rsidR="00CB2AB8" w:rsidRDefault="00CB2AB8" w:rsidP="004D6B78">
      <w:pPr>
        <w:rPr>
          <w:color w:val="auto"/>
        </w:rPr>
      </w:pPr>
    </w:p>
    <w:p w14:paraId="185F7E66" w14:textId="2280DCE8" w:rsidR="00CB2AB8" w:rsidRDefault="00CB2AB8" w:rsidP="004D6B78">
      <w:pPr>
        <w:rPr>
          <w:color w:val="auto"/>
        </w:rPr>
      </w:pPr>
    </w:p>
    <w:p w14:paraId="44A77F8E" w14:textId="68D54B2B" w:rsidR="00CB2AB8" w:rsidRDefault="00CB2AB8" w:rsidP="004D6B78">
      <w:pPr>
        <w:rPr>
          <w:color w:val="auto"/>
        </w:rPr>
      </w:pPr>
    </w:p>
    <w:p w14:paraId="59B18FA1" w14:textId="0BDFF99E" w:rsidR="00CB2AB8" w:rsidRDefault="00CB2AB8" w:rsidP="004D6B78">
      <w:pPr>
        <w:rPr>
          <w:color w:val="auto"/>
        </w:rPr>
      </w:pPr>
    </w:p>
    <w:p w14:paraId="2A77EBFB" w14:textId="55A4BDE5" w:rsidR="00CB2AB8" w:rsidRDefault="00CB2AB8" w:rsidP="004D6B78">
      <w:pPr>
        <w:rPr>
          <w:color w:val="auto"/>
        </w:rPr>
      </w:pPr>
    </w:p>
    <w:p w14:paraId="2C15DF7F" w14:textId="5E2BD4CA" w:rsidR="00CB2AB8" w:rsidRDefault="00CB2AB8" w:rsidP="004D6B78">
      <w:pPr>
        <w:rPr>
          <w:color w:val="auto"/>
        </w:rPr>
      </w:pPr>
    </w:p>
    <w:p w14:paraId="528F386D" w14:textId="5B748EC7" w:rsidR="00CB2AB8" w:rsidRDefault="00CB2AB8" w:rsidP="004D6B78">
      <w:pPr>
        <w:rPr>
          <w:color w:val="auto"/>
        </w:rPr>
      </w:pPr>
    </w:p>
    <w:p w14:paraId="219658B0" w14:textId="1FD51D19" w:rsidR="00CB2AB8" w:rsidRDefault="00CB2AB8" w:rsidP="004D6B78">
      <w:pPr>
        <w:rPr>
          <w:color w:val="auto"/>
        </w:rPr>
      </w:pPr>
    </w:p>
    <w:p w14:paraId="4DCA14A9" w14:textId="5C87634C" w:rsidR="00CB2AB8" w:rsidRDefault="00CB2AB8" w:rsidP="004D6B78">
      <w:pPr>
        <w:rPr>
          <w:color w:val="auto"/>
        </w:rPr>
      </w:pPr>
    </w:p>
    <w:p w14:paraId="50F93486" w14:textId="0360D153" w:rsidR="00CB2AB8" w:rsidRDefault="00CB2AB8" w:rsidP="004D6B78">
      <w:pPr>
        <w:rPr>
          <w:color w:val="auto"/>
        </w:rPr>
      </w:pPr>
    </w:p>
    <w:p w14:paraId="3D6FB1F6" w14:textId="119781A4" w:rsidR="003122D0" w:rsidRPr="00CB2AB8" w:rsidRDefault="002A1DA6" w:rsidP="00CB2AB8">
      <w:pPr>
        <w:ind w:left="2880" w:firstLine="720"/>
        <w:rPr>
          <w:color w:val="auto"/>
          <w:sz w:val="52"/>
          <w:szCs w:val="52"/>
        </w:rPr>
      </w:pPr>
      <w:r w:rsidRPr="00CB2AB8">
        <w:rPr>
          <w:color w:val="auto"/>
          <w:sz w:val="52"/>
          <w:szCs w:val="52"/>
        </w:rPr>
        <w:lastRenderedPageBreak/>
        <w:t>Planning</w:t>
      </w:r>
    </w:p>
    <w:p w14:paraId="7C55398E" w14:textId="4C769256" w:rsidR="002A1DA6" w:rsidRPr="002A1DA6" w:rsidRDefault="002A1DA6" w:rsidP="002A1DA6">
      <w:pPr>
        <w:pStyle w:val="Lijstalinea"/>
        <w:numPr>
          <w:ilvl w:val="0"/>
          <w:numId w:val="33"/>
        </w:numPr>
        <w:rPr>
          <w:i/>
          <w:iCs/>
          <w:color w:val="auto"/>
        </w:rPr>
      </w:pPr>
      <w:bookmarkStart w:id="6" w:name="_Hlk89445952"/>
      <w:r w:rsidRPr="002A1DA6">
        <w:rPr>
          <w:i/>
          <w:iCs/>
        </w:rPr>
        <w:t>Wat is de relatie tussen zelfeffectiviteit en het geven van effectieve feedback?</w:t>
      </w:r>
    </w:p>
    <w:bookmarkEnd w:id="6"/>
    <w:p w14:paraId="7BD8C3B5" w14:textId="27F4C635" w:rsidR="002A1DA6" w:rsidRDefault="002A1DA6" w:rsidP="002A1DA6">
      <w:pPr>
        <w:pStyle w:val="Lijstalinea"/>
        <w:numPr>
          <w:ilvl w:val="0"/>
          <w:numId w:val="34"/>
        </w:numPr>
        <w:rPr>
          <w:color w:val="auto"/>
        </w:rPr>
      </w:pPr>
      <w:r>
        <w:rPr>
          <w:color w:val="auto"/>
        </w:rPr>
        <w:t>Wie: de student</w:t>
      </w:r>
      <w:r w:rsidR="00117844">
        <w:rPr>
          <w:color w:val="auto"/>
        </w:rPr>
        <w:t>.</w:t>
      </w:r>
    </w:p>
    <w:p w14:paraId="4B45FB01" w14:textId="610DBEBE" w:rsidR="002A1DA6" w:rsidRPr="00117844" w:rsidRDefault="002A1DA6" w:rsidP="002A1DA6">
      <w:pPr>
        <w:pStyle w:val="Lijstalinea"/>
        <w:numPr>
          <w:ilvl w:val="0"/>
          <w:numId w:val="34"/>
        </w:numPr>
        <w:rPr>
          <w:color w:val="auto"/>
        </w:rPr>
      </w:pPr>
      <w:r>
        <w:rPr>
          <w:color w:val="auto"/>
        </w:rPr>
        <w:t xml:space="preserve">Wat: </w:t>
      </w:r>
      <w:r w:rsidR="00117844" w:rsidRPr="00117844">
        <w:t>de relatie tussen zelfeffectiviteit en het geven van effectieve feedback</w:t>
      </w:r>
      <w:r w:rsidR="00117844">
        <w:t xml:space="preserve"> onderzoeken.</w:t>
      </w:r>
    </w:p>
    <w:p w14:paraId="675B70FD" w14:textId="72C3C9F1" w:rsidR="00117844" w:rsidRPr="00117844" w:rsidRDefault="00117844" w:rsidP="002A1DA6">
      <w:pPr>
        <w:pStyle w:val="Lijstalinea"/>
        <w:numPr>
          <w:ilvl w:val="0"/>
          <w:numId w:val="34"/>
        </w:numPr>
        <w:rPr>
          <w:color w:val="auto"/>
        </w:rPr>
      </w:pPr>
      <w:r>
        <w:t>Waar: in het klaslokaal.</w:t>
      </w:r>
    </w:p>
    <w:p w14:paraId="2FFC0373" w14:textId="77777777" w:rsidR="003272B7" w:rsidRPr="003272B7" w:rsidRDefault="00117844" w:rsidP="002A1DA6">
      <w:pPr>
        <w:pStyle w:val="Lijstalinea"/>
        <w:numPr>
          <w:ilvl w:val="0"/>
          <w:numId w:val="34"/>
        </w:numPr>
        <w:rPr>
          <w:color w:val="auto"/>
        </w:rPr>
      </w:pPr>
      <w:r>
        <w:rPr>
          <w:color w:val="auto"/>
        </w:rPr>
        <w:t xml:space="preserve">Waarom: </w:t>
      </w:r>
      <w:r w:rsidR="003272B7">
        <w:rPr>
          <w:color w:val="auto"/>
        </w:rPr>
        <w:t xml:space="preserve">om erachter te komen </w:t>
      </w:r>
      <w:r w:rsidR="003272B7">
        <w:t xml:space="preserve">of je door middel van goede feedback (effectieve feedback) een persoon kan laten inzien dat hij of zij het geloof in eigen kunnen kan verhogen. </w:t>
      </w:r>
    </w:p>
    <w:p w14:paraId="6A811C8E" w14:textId="77777777" w:rsidR="00057608" w:rsidRPr="00057608" w:rsidRDefault="003272B7" w:rsidP="002A1DA6">
      <w:pPr>
        <w:pStyle w:val="Lijstalinea"/>
        <w:numPr>
          <w:ilvl w:val="0"/>
          <w:numId w:val="34"/>
        </w:numPr>
        <w:rPr>
          <w:color w:val="auto"/>
        </w:rPr>
      </w:pPr>
      <w:r>
        <w:t xml:space="preserve">Wanneer: </w:t>
      </w:r>
      <w:r w:rsidR="00057608">
        <w:t>week 41</w:t>
      </w:r>
    </w:p>
    <w:p w14:paraId="5C2720F4" w14:textId="3ABB3A62" w:rsidR="00117844" w:rsidRPr="001729D0" w:rsidRDefault="00057608" w:rsidP="002A1DA6">
      <w:pPr>
        <w:pStyle w:val="Lijstalinea"/>
        <w:numPr>
          <w:ilvl w:val="0"/>
          <w:numId w:val="34"/>
        </w:numPr>
        <w:rPr>
          <w:color w:val="auto"/>
        </w:rPr>
      </w:pPr>
      <w:r>
        <w:t>Hoe:</w:t>
      </w:r>
      <w:r w:rsidR="003272B7">
        <w:rPr>
          <w:color w:val="auto"/>
        </w:rPr>
        <w:t xml:space="preserve"> </w:t>
      </w:r>
      <w:r w:rsidR="006570C1">
        <w:rPr>
          <w:color w:val="auto"/>
        </w:rPr>
        <w:t xml:space="preserve">door </w:t>
      </w:r>
      <w:r w:rsidR="001729D0">
        <w:rPr>
          <w:color w:val="auto"/>
        </w:rPr>
        <w:t xml:space="preserve">de uitkomsten van </w:t>
      </w:r>
      <w:r w:rsidR="0045397A">
        <w:rPr>
          <w:color w:val="auto"/>
        </w:rPr>
        <w:t>de</w:t>
      </w:r>
      <w:r w:rsidR="001729D0">
        <w:rPr>
          <w:color w:val="auto"/>
        </w:rPr>
        <w:t xml:space="preserve"> enquête en interviews </w:t>
      </w:r>
      <w:r w:rsidR="006A5812">
        <w:rPr>
          <w:color w:val="auto"/>
        </w:rPr>
        <w:t xml:space="preserve">van de volgende twee </w:t>
      </w:r>
      <w:r w:rsidR="00551BEB">
        <w:rPr>
          <w:color w:val="auto"/>
        </w:rPr>
        <w:t xml:space="preserve">deelvragen </w:t>
      </w:r>
      <w:r w:rsidR="001729D0">
        <w:rPr>
          <w:color w:val="auto"/>
        </w:rPr>
        <w:t>te analyseren en aan de hand daarvan een beeld krijgen</w:t>
      </w:r>
      <w:r w:rsidR="00C75A2E">
        <w:rPr>
          <w:color w:val="auto"/>
        </w:rPr>
        <w:t xml:space="preserve"> over</w:t>
      </w:r>
      <w:r w:rsidR="001729D0">
        <w:rPr>
          <w:color w:val="auto"/>
        </w:rPr>
        <w:t xml:space="preserve"> de relatie tussen</w:t>
      </w:r>
      <w:r w:rsidR="001729D0" w:rsidRPr="001729D0">
        <w:rPr>
          <w:i/>
          <w:iCs/>
        </w:rPr>
        <w:t xml:space="preserve"> </w:t>
      </w:r>
      <w:r w:rsidR="001729D0" w:rsidRPr="001729D0">
        <w:t>zelfeffectiviteit en het geven van effectieve feedback</w:t>
      </w:r>
      <w:r w:rsidR="001729D0">
        <w:t>.</w:t>
      </w:r>
    </w:p>
    <w:p w14:paraId="31D72FB5" w14:textId="77777777" w:rsidR="004D6B78" w:rsidRPr="00117844" w:rsidRDefault="004D6B78" w:rsidP="004D6B78">
      <w:pPr>
        <w:pStyle w:val="Lijstalinea"/>
      </w:pPr>
    </w:p>
    <w:p w14:paraId="39C006D9" w14:textId="77777777" w:rsidR="008B767C" w:rsidRPr="008B767C" w:rsidRDefault="008B767C" w:rsidP="008B767C">
      <w:pPr>
        <w:pStyle w:val="Lijstalinea"/>
        <w:numPr>
          <w:ilvl w:val="0"/>
          <w:numId w:val="33"/>
        </w:numPr>
        <w:rPr>
          <w:i/>
          <w:iCs/>
        </w:rPr>
      </w:pPr>
      <w:r w:rsidRPr="008B767C">
        <w:rPr>
          <w:i/>
          <w:iCs/>
        </w:rPr>
        <w:t>Is de aanname juist dat studenten weinig geloof hebben in eigen kunnen?</w:t>
      </w:r>
    </w:p>
    <w:p w14:paraId="705289C3" w14:textId="2EBD4BA6" w:rsidR="00057608" w:rsidRDefault="00057608" w:rsidP="00057608">
      <w:pPr>
        <w:pStyle w:val="Lijstalinea"/>
        <w:numPr>
          <w:ilvl w:val="0"/>
          <w:numId w:val="34"/>
        </w:numPr>
        <w:rPr>
          <w:color w:val="auto"/>
        </w:rPr>
      </w:pPr>
      <w:r>
        <w:rPr>
          <w:color w:val="auto"/>
        </w:rPr>
        <w:t>Wie: de student</w:t>
      </w:r>
      <w:r w:rsidR="00E4138B">
        <w:rPr>
          <w:color w:val="auto"/>
        </w:rPr>
        <w:t>en</w:t>
      </w:r>
      <w:r w:rsidR="00B12AC0">
        <w:rPr>
          <w:color w:val="auto"/>
        </w:rPr>
        <w:t xml:space="preserve"> en de docent</w:t>
      </w:r>
      <w:r>
        <w:rPr>
          <w:color w:val="auto"/>
        </w:rPr>
        <w:t>.</w:t>
      </w:r>
    </w:p>
    <w:p w14:paraId="297BED1C" w14:textId="3BBB9EF6" w:rsidR="00057608" w:rsidRPr="00117844" w:rsidRDefault="00057608" w:rsidP="00057608">
      <w:pPr>
        <w:pStyle w:val="Lijstalinea"/>
        <w:numPr>
          <w:ilvl w:val="0"/>
          <w:numId w:val="34"/>
        </w:numPr>
        <w:rPr>
          <w:color w:val="auto"/>
        </w:rPr>
      </w:pPr>
      <w:r>
        <w:rPr>
          <w:color w:val="auto"/>
        </w:rPr>
        <w:t xml:space="preserve">Wat: </w:t>
      </w:r>
      <w:r w:rsidR="00C75A2E">
        <w:t xml:space="preserve">studenten </w:t>
      </w:r>
      <w:r w:rsidR="007F215F">
        <w:t xml:space="preserve">enquête </w:t>
      </w:r>
      <w:r w:rsidR="00374B5E">
        <w:t>v</w:t>
      </w:r>
      <w:r w:rsidR="002A7916">
        <w:t>an de hele klas van ongeveer twintig studenten.</w:t>
      </w:r>
    </w:p>
    <w:p w14:paraId="12441AF9" w14:textId="77777777" w:rsidR="00057608" w:rsidRPr="00117844" w:rsidRDefault="00057608" w:rsidP="00057608">
      <w:pPr>
        <w:pStyle w:val="Lijstalinea"/>
        <w:numPr>
          <w:ilvl w:val="0"/>
          <w:numId w:val="34"/>
        </w:numPr>
        <w:rPr>
          <w:color w:val="auto"/>
        </w:rPr>
      </w:pPr>
      <w:r>
        <w:t>Waar: in het klaslokaal.</w:t>
      </w:r>
    </w:p>
    <w:p w14:paraId="1E45175B" w14:textId="21FED6F3" w:rsidR="007F215F" w:rsidRPr="007F215F" w:rsidRDefault="00057608" w:rsidP="003B7906">
      <w:pPr>
        <w:pStyle w:val="Lijstalinea"/>
        <w:numPr>
          <w:ilvl w:val="0"/>
          <w:numId w:val="34"/>
        </w:numPr>
        <w:rPr>
          <w:color w:val="auto"/>
        </w:rPr>
      </w:pPr>
      <w:r w:rsidRPr="007F215F">
        <w:rPr>
          <w:color w:val="auto"/>
        </w:rPr>
        <w:t xml:space="preserve">Waarom: om erachter te komen </w:t>
      </w:r>
      <w:r>
        <w:t xml:space="preserve">of </w:t>
      </w:r>
      <w:r w:rsidR="00134873">
        <w:t>de</w:t>
      </w:r>
      <w:r w:rsidR="007F215F" w:rsidRPr="007F215F">
        <w:t xml:space="preserve"> aanname</w:t>
      </w:r>
      <w:r w:rsidR="007F215F">
        <w:t>,</w:t>
      </w:r>
      <w:r w:rsidR="007F215F" w:rsidRPr="007F215F">
        <w:t xml:space="preserve"> dat mijn studenten weinig geloof hebben in eigen kunnen</w:t>
      </w:r>
      <w:r w:rsidR="007F215F">
        <w:t>, klopt.</w:t>
      </w:r>
    </w:p>
    <w:p w14:paraId="700A65E1" w14:textId="057BDF52" w:rsidR="00057608" w:rsidRPr="007F215F" w:rsidRDefault="00057608" w:rsidP="003B7906">
      <w:pPr>
        <w:pStyle w:val="Lijstalinea"/>
        <w:numPr>
          <w:ilvl w:val="0"/>
          <w:numId w:val="34"/>
        </w:numPr>
        <w:rPr>
          <w:color w:val="auto"/>
        </w:rPr>
      </w:pPr>
      <w:r>
        <w:t>Wanneer: week 4</w:t>
      </w:r>
      <w:r w:rsidR="007F215F">
        <w:t>3</w:t>
      </w:r>
    </w:p>
    <w:p w14:paraId="59F3517D" w14:textId="1712477B" w:rsidR="00057608" w:rsidRPr="00117844" w:rsidRDefault="00057608" w:rsidP="00057608">
      <w:pPr>
        <w:pStyle w:val="Lijstalinea"/>
        <w:numPr>
          <w:ilvl w:val="0"/>
          <w:numId w:val="34"/>
        </w:numPr>
        <w:rPr>
          <w:color w:val="auto"/>
        </w:rPr>
      </w:pPr>
      <w:r>
        <w:t xml:space="preserve">Hoe: </w:t>
      </w:r>
      <w:r w:rsidR="007F215F">
        <w:rPr>
          <w:color w:val="auto"/>
        </w:rPr>
        <w:t xml:space="preserve">door een enquête te maken </w:t>
      </w:r>
      <w:r w:rsidR="00F6218C">
        <w:rPr>
          <w:color w:val="auto"/>
        </w:rPr>
        <w:t>in S</w:t>
      </w:r>
      <w:r w:rsidR="000339EB">
        <w:rPr>
          <w:color w:val="auto"/>
        </w:rPr>
        <w:t>u</w:t>
      </w:r>
      <w:r w:rsidR="00F6218C">
        <w:rPr>
          <w:color w:val="auto"/>
        </w:rPr>
        <w:t xml:space="preserve">rvey </w:t>
      </w:r>
      <w:proofErr w:type="spellStart"/>
      <w:r w:rsidR="00F6218C">
        <w:rPr>
          <w:color w:val="auto"/>
        </w:rPr>
        <w:t>Monkey</w:t>
      </w:r>
      <w:proofErr w:type="spellEnd"/>
      <w:r w:rsidR="00F6218C">
        <w:rPr>
          <w:color w:val="auto"/>
        </w:rPr>
        <w:t xml:space="preserve"> </w:t>
      </w:r>
      <w:r w:rsidR="007F215F">
        <w:rPr>
          <w:color w:val="auto"/>
        </w:rPr>
        <w:t>en die door de studenten te laten invullen.</w:t>
      </w:r>
      <w:r w:rsidR="003F2726">
        <w:rPr>
          <w:color w:val="auto"/>
        </w:rPr>
        <w:t xml:space="preserve"> </w:t>
      </w:r>
      <w:r w:rsidR="00933A60">
        <w:rPr>
          <w:color w:val="auto"/>
        </w:rPr>
        <w:t xml:space="preserve">En door </w:t>
      </w:r>
      <w:r w:rsidR="00613191">
        <w:rPr>
          <w:color w:val="auto"/>
        </w:rPr>
        <w:t>d</w:t>
      </w:r>
      <w:r w:rsidR="003F2726">
        <w:rPr>
          <w:color w:val="auto"/>
        </w:rPr>
        <w:t xml:space="preserve">e vragen goed </w:t>
      </w:r>
      <w:r w:rsidR="00933A60">
        <w:rPr>
          <w:color w:val="auto"/>
        </w:rPr>
        <w:t xml:space="preserve">te </w:t>
      </w:r>
      <w:r w:rsidR="003F2726">
        <w:rPr>
          <w:color w:val="auto"/>
        </w:rPr>
        <w:t xml:space="preserve">formuleren, zodat </w:t>
      </w:r>
      <w:r w:rsidR="005F7310">
        <w:rPr>
          <w:color w:val="auto"/>
        </w:rPr>
        <w:t>er</w:t>
      </w:r>
      <w:r w:rsidR="003F2726">
        <w:rPr>
          <w:color w:val="auto"/>
        </w:rPr>
        <w:t xml:space="preserve"> uit de student zijn</w:t>
      </w:r>
      <w:r w:rsidR="005F7310">
        <w:rPr>
          <w:color w:val="auto"/>
        </w:rPr>
        <w:t xml:space="preserve"> of haar</w:t>
      </w:r>
      <w:r w:rsidR="003F2726">
        <w:rPr>
          <w:color w:val="auto"/>
        </w:rPr>
        <w:t xml:space="preserve"> antwoorden </w:t>
      </w:r>
      <w:r w:rsidR="00DA3C88">
        <w:rPr>
          <w:color w:val="auto"/>
        </w:rPr>
        <w:t xml:space="preserve">een goede analyse </w:t>
      </w:r>
      <w:r w:rsidR="005F7310">
        <w:rPr>
          <w:color w:val="auto"/>
        </w:rPr>
        <w:t xml:space="preserve">gemaakt </w:t>
      </w:r>
      <w:r w:rsidR="00E5697A">
        <w:rPr>
          <w:color w:val="auto"/>
        </w:rPr>
        <w:t xml:space="preserve">kan </w:t>
      </w:r>
      <w:r w:rsidR="00750B77">
        <w:rPr>
          <w:color w:val="auto"/>
        </w:rPr>
        <w:t>worden</w:t>
      </w:r>
      <w:r w:rsidR="00E5697A">
        <w:rPr>
          <w:color w:val="auto"/>
        </w:rPr>
        <w:t xml:space="preserve"> om tot conclusies te komen.</w:t>
      </w:r>
    </w:p>
    <w:p w14:paraId="5553F958" w14:textId="77777777" w:rsidR="004D6B78" w:rsidRPr="00B110D1" w:rsidRDefault="004D6B78" w:rsidP="004D6B78"/>
    <w:p w14:paraId="4C8B5951" w14:textId="31F8ACDE" w:rsidR="0061048A" w:rsidRPr="0061048A" w:rsidRDefault="0061048A" w:rsidP="0061048A">
      <w:pPr>
        <w:pStyle w:val="Lijstalinea"/>
        <w:numPr>
          <w:ilvl w:val="0"/>
          <w:numId w:val="33"/>
        </w:numPr>
        <w:rPr>
          <w:i/>
          <w:iCs/>
        </w:rPr>
      </w:pPr>
      <w:bookmarkStart w:id="7" w:name="_Hlk88845800"/>
      <w:bookmarkStart w:id="8" w:name="_Hlk85191824"/>
      <w:r w:rsidRPr="0061048A">
        <w:rPr>
          <w:i/>
          <w:iCs/>
        </w:rPr>
        <w:t>Kunnen docenten door het toepassen van een interventie</w:t>
      </w:r>
      <w:r w:rsidR="00B85D39">
        <w:rPr>
          <w:i/>
          <w:iCs/>
        </w:rPr>
        <w:t xml:space="preserve"> </w:t>
      </w:r>
      <w:r w:rsidR="002D2127">
        <w:rPr>
          <w:i/>
          <w:iCs/>
        </w:rPr>
        <w:t>het vertrouwen in eigen kunnen</w:t>
      </w:r>
      <w:r w:rsidRPr="0061048A">
        <w:rPr>
          <w:i/>
          <w:iCs/>
        </w:rPr>
        <w:t xml:space="preserve"> of </w:t>
      </w:r>
      <w:r w:rsidR="00D10E19">
        <w:rPr>
          <w:i/>
          <w:iCs/>
        </w:rPr>
        <w:t xml:space="preserve">het </w:t>
      </w:r>
      <w:r w:rsidRPr="0061048A">
        <w:rPr>
          <w:i/>
          <w:iCs/>
        </w:rPr>
        <w:t xml:space="preserve">vermogen te tekenen </w:t>
      </w:r>
      <w:r w:rsidR="00B85D39">
        <w:rPr>
          <w:i/>
          <w:iCs/>
        </w:rPr>
        <w:t xml:space="preserve">van studenten </w:t>
      </w:r>
      <w:r w:rsidRPr="0061048A">
        <w:rPr>
          <w:i/>
          <w:iCs/>
        </w:rPr>
        <w:t>verhogen?</w:t>
      </w:r>
    </w:p>
    <w:bookmarkEnd w:id="7"/>
    <w:p w14:paraId="3416F280" w14:textId="525092AE" w:rsidR="007F215F" w:rsidRDefault="007F215F" w:rsidP="007F215F">
      <w:pPr>
        <w:pStyle w:val="Lijstalinea"/>
        <w:numPr>
          <w:ilvl w:val="0"/>
          <w:numId w:val="34"/>
        </w:numPr>
        <w:rPr>
          <w:color w:val="auto"/>
        </w:rPr>
      </w:pPr>
      <w:r>
        <w:rPr>
          <w:color w:val="auto"/>
        </w:rPr>
        <w:t>Wie: de student.</w:t>
      </w:r>
    </w:p>
    <w:p w14:paraId="6F61F901" w14:textId="6DA70F79" w:rsidR="007F215F" w:rsidRPr="00117844" w:rsidRDefault="007F215F" w:rsidP="007F215F">
      <w:pPr>
        <w:pStyle w:val="Lijstalinea"/>
        <w:numPr>
          <w:ilvl w:val="0"/>
          <w:numId w:val="34"/>
        </w:numPr>
        <w:rPr>
          <w:color w:val="auto"/>
        </w:rPr>
      </w:pPr>
      <w:r>
        <w:rPr>
          <w:color w:val="auto"/>
        </w:rPr>
        <w:t xml:space="preserve">Wat: </w:t>
      </w:r>
      <w:r w:rsidR="00E4138B">
        <w:t>interview afnemen</w:t>
      </w:r>
      <w:r>
        <w:t xml:space="preserve"> </w:t>
      </w:r>
      <w:r w:rsidR="00E4138B">
        <w:t>bij de student</w:t>
      </w:r>
    </w:p>
    <w:p w14:paraId="1C9A99C5" w14:textId="77777777" w:rsidR="007F215F" w:rsidRPr="00117844" w:rsidRDefault="007F215F" w:rsidP="007F215F">
      <w:pPr>
        <w:pStyle w:val="Lijstalinea"/>
        <w:numPr>
          <w:ilvl w:val="0"/>
          <w:numId w:val="34"/>
        </w:numPr>
        <w:rPr>
          <w:color w:val="auto"/>
        </w:rPr>
      </w:pPr>
      <w:r>
        <w:t>Waar: in het klaslokaal.</w:t>
      </w:r>
    </w:p>
    <w:p w14:paraId="62B5D9D6" w14:textId="6008395A" w:rsidR="00E4138B" w:rsidRPr="00E4138B" w:rsidRDefault="007F215F" w:rsidP="003B7906">
      <w:pPr>
        <w:pStyle w:val="Lijstalinea"/>
        <w:numPr>
          <w:ilvl w:val="0"/>
          <w:numId w:val="34"/>
        </w:numPr>
        <w:rPr>
          <w:color w:val="auto"/>
        </w:rPr>
      </w:pPr>
      <w:r w:rsidRPr="00E4138B">
        <w:rPr>
          <w:color w:val="auto"/>
        </w:rPr>
        <w:t xml:space="preserve">Waarom: om erachter te komen </w:t>
      </w:r>
      <w:r>
        <w:t xml:space="preserve">of </w:t>
      </w:r>
      <w:r w:rsidR="00E4138B">
        <w:t xml:space="preserve">door het geven van specifieke feedback </w:t>
      </w:r>
      <w:r w:rsidR="007A59A1">
        <w:t xml:space="preserve">je </w:t>
      </w:r>
      <w:r w:rsidR="00E4138B">
        <w:t>de student kan stimuleren en ondersteunen.</w:t>
      </w:r>
    </w:p>
    <w:p w14:paraId="7FAAB136" w14:textId="0AEA89D1" w:rsidR="007F215F" w:rsidRPr="00E4138B" w:rsidRDefault="007F215F" w:rsidP="003B7906">
      <w:pPr>
        <w:pStyle w:val="Lijstalinea"/>
        <w:numPr>
          <w:ilvl w:val="0"/>
          <w:numId w:val="34"/>
        </w:numPr>
        <w:rPr>
          <w:color w:val="auto"/>
        </w:rPr>
      </w:pPr>
      <w:r>
        <w:t>Wanneer: week 4</w:t>
      </w:r>
      <w:r w:rsidR="00E4138B">
        <w:t>4-46</w:t>
      </w:r>
    </w:p>
    <w:p w14:paraId="11917A2A" w14:textId="2FF18B43" w:rsidR="004D6B78" w:rsidRPr="00A7287E" w:rsidRDefault="007F215F" w:rsidP="003B7906">
      <w:pPr>
        <w:pStyle w:val="Lijstalinea"/>
        <w:numPr>
          <w:ilvl w:val="0"/>
          <w:numId w:val="34"/>
        </w:numPr>
        <w:rPr>
          <w:sz w:val="24"/>
          <w:szCs w:val="24"/>
        </w:rPr>
      </w:pPr>
      <w:r>
        <w:t xml:space="preserve">Hoe: </w:t>
      </w:r>
      <w:r w:rsidR="003F2726">
        <w:rPr>
          <w:color w:val="auto"/>
        </w:rPr>
        <w:t xml:space="preserve">door </w:t>
      </w:r>
      <w:r w:rsidR="003F2726">
        <w:t xml:space="preserve">de student een interview af te nemen </w:t>
      </w:r>
      <w:bookmarkEnd w:id="8"/>
      <w:r w:rsidR="003F2726">
        <w:t xml:space="preserve">en op te nemen op beeld. Aan de hand van de opname van </w:t>
      </w:r>
      <w:r w:rsidR="009308EA">
        <w:t>het</w:t>
      </w:r>
      <w:r w:rsidR="003F2726">
        <w:t xml:space="preserve"> gesprek</w:t>
      </w:r>
      <w:r w:rsidR="009308EA">
        <w:t>,</w:t>
      </w:r>
      <w:r w:rsidR="003F2726">
        <w:t xml:space="preserve"> later het interview analyseren. Door de opnames van de interviews met elkaar te vergelijken, </w:t>
      </w:r>
      <w:r w:rsidR="00474C7E">
        <w:t>kijken</w:t>
      </w:r>
      <w:r w:rsidR="003F2726">
        <w:t xml:space="preserve"> of de student iets met </w:t>
      </w:r>
      <w:r w:rsidR="00474C7E">
        <w:t>de</w:t>
      </w:r>
      <w:r w:rsidR="003F2726">
        <w:t xml:space="preserve"> feedback heeft gedaan en vooruitgang heeft geboekt. Dit </w:t>
      </w:r>
      <w:r w:rsidR="006B1F05">
        <w:t>wordt gemeten</w:t>
      </w:r>
      <w:r w:rsidR="003F2726">
        <w:t xml:space="preserve"> door in het tweede interview te vragen aan de student of het tekenen nu beter ging dan de vorige keer en of hij wat aan </w:t>
      </w:r>
      <w:r w:rsidR="00A2268C">
        <w:t>de</w:t>
      </w:r>
      <w:r w:rsidR="003F2726">
        <w:t xml:space="preserve"> feedback heeft gehad.</w:t>
      </w:r>
    </w:p>
    <w:p w14:paraId="7A04FF31" w14:textId="206AD458" w:rsidR="00A7287E" w:rsidRDefault="00A7287E" w:rsidP="00A7287E">
      <w:pPr>
        <w:rPr>
          <w:sz w:val="24"/>
          <w:szCs w:val="24"/>
        </w:rPr>
      </w:pPr>
    </w:p>
    <w:p w14:paraId="20451166" w14:textId="77777777" w:rsidR="000F7733" w:rsidRPr="000F7733" w:rsidRDefault="000F7733" w:rsidP="000F7733">
      <w:pPr>
        <w:pStyle w:val="Lijstalinea"/>
        <w:numPr>
          <w:ilvl w:val="0"/>
          <w:numId w:val="33"/>
        </w:numPr>
        <w:rPr>
          <w:i/>
          <w:iCs/>
        </w:rPr>
      </w:pPr>
      <w:bookmarkStart w:id="9" w:name="_Hlk90638239"/>
      <w:r w:rsidRPr="000F7733">
        <w:rPr>
          <w:i/>
          <w:iCs/>
        </w:rPr>
        <w:lastRenderedPageBreak/>
        <w:t>Wat zijn de ervaringen van de collega docenten?</w:t>
      </w:r>
    </w:p>
    <w:bookmarkEnd w:id="9"/>
    <w:p w14:paraId="0AF687E7" w14:textId="4DB44229" w:rsidR="00A7287E" w:rsidRPr="00A7287E" w:rsidRDefault="00A7287E" w:rsidP="00A7287E">
      <w:pPr>
        <w:numPr>
          <w:ilvl w:val="0"/>
          <w:numId w:val="34"/>
        </w:numPr>
        <w:contextualSpacing/>
        <w:rPr>
          <w:color w:val="auto"/>
        </w:rPr>
      </w:pPr>
      <w:r w:rsidRPr="00A7287E">
        <w:rPr>
          <w:color w:val="auto"/>
        </w:rPr>
        <w:t xml:space="preserve">Wie: de </w:t>
      </w:r>
      <w:r w:rsidR="00BB7E09">
        <w:rPr>
          <w:color w:val="auto"/>
        </w:rPr>
        <w:t>doc</w:t>
      </w:r>
      <w:r w:rsidRPr="00A7287E">
        <w:rPr>
          <w:color w:val="auto"/>
        </w:rPr>
        <w:t>ent.</w:t>
      </w:r>
    </w:p>
    <w:p w14:paraId="2EC86683" w14:textId="3D530B57" w:rsidR="00A7287E" w:rsidRPr="00A7287E" w:rsidRDefault="00A7287E" w:rsidP="00A7287E">
      <w:pPr>
        <w:numPr>
          <w:ilvl w:val="0"/>
          <w:numId w:val="34"/>
        </w:numPr>
        <w:contextualSpacing/>
        <w:rPr>
          <w:color w:val="auto"/>
        </w:rPr>
      </w:pPr>
      <w:r w:rsidRPr="00A7287E">
        <w:rPr>
          <w:color w:val="auto"/>
        </w:rPr>
        <w:t xml:space="preserve">Wat: </w:t>
      </w:r>
      <w:r w:rsidR="00BB7E09">
        <w:t xml:space="preserve">presentatie </w:t>
      </w:r>
      <w:r w:rsidR="009B3F7D">
        <w:t>houden voor collega’s</w:t>
      </w:r>
      <w:r w:rsidR="00E53962">
        <w:t>.</w:t>
      </w:r>
    </w:p>
    <w:p w14:paraId="59116EE7" w14:textId="045FE3EF" w:rsidR="00A7287E" w:rsidRPr="00A7287E" w:rsidRDefault="00A7287E" w:rsidP="00A7287E">
      <w:pPr>
        <w:numPr>
          <w:ilvl w:val="0"/>
          <w:numId w:val="34"/>
        </w:numPr>
        <w:contextualSpacing/>
        <w:rPr>
          <w:color w:val="auto"/>
        </w:rPr>
      </w:pPr>
      <w:r w:rsidRPr="00A7287E">
        <w:t>Waar: in het klaslokaal</w:t>
      </w:r>
      <w:r w:rsidR="00934457">
        <w:t xml:space="preserve"> of vergaderruimte</w:t>
      </w:r>
      <w:r w:rsidRPr="00A7287E">
        <w:t>.</w:t>
      </w:r>
    </w:p>
    <w:p w14:paraId="0CD8806B" w14:textId="646A61EE" w:rsidR="00A7287E" w:rsidRPr="00A7287E" w:rsidRDefault="00A7287E" w:rsidP="00A7287E">
      <w:pPr>
        <w:numPr>
          <w:ilvl w:val="0"/>
          <w:numId w:val="34"/>
        </w:numPr>
        <w:contextualSpacing/>
        <w:rPr>
          <w:color w:val="auto"/>
        </w:rPr>
      </w:pPr>
      <w:bookmarkStart w:id="10" w:name="_Hlk90655185"/>
      <w:r w:rsidRPr="00A7287E">
        <w:rPr>
          <w:color w:val="auto"/>
        </w:rPr>
        <w:t xml:space="preserve">Waarom: </w:t>
      </w:r>
      <w:r w:rsidR="0088553D">
        <w:rPr>
          <w:color w:val="auto"/>
        </w:rPr>
        <w:t xml:space="preserve">om te horen van de collega’s wat hun ervaringen zijn </w:t>
      </w:r>
      <w:r w:rsidR="002F7243">
        <w:rPr>
          <w:color w:val="auto"/>
        </w:rPr>
        <w:t xml:space="preserve">met </w:t>
      </w:r>
      <w:r w:rsidR="00933A15">
        <w:rPr>
          <w:color w:val="auto"/>
        </w:rPr>
        <w:t>de</w:t>
      </w:r>
      <w:r w:rsidR="004C24D3">
        <w:rPr>
          <w:color w:val="auto"/>
        </w:rPr>
        <w:t xml:space="preserve"> </w:t>
      </w:r>
      <w:r w:rsidR="00403319">
        <w:rPr>
          <w:color w:val="auto"/>
        </w:rPr>
        <w:t>probleem</w:t>
      </w:r>
      <w:r w:rsidR="00933A15">
        <w:rPr>
          <w:color w:val="auto"/>
        </w:rPr>
        <w:t>stelling</w:t>
      </w:r>
      <w:r w:rsidR="00A1567B">
        <w:rPr>
          <w:color w:val="auto"/>
        </w:rPr>
        <w:t xml:space="preserve"> dat d</w:t>
      </w:r>
      <w:r w:rsidR="00654A06">
        <w:t>e student niet gemotiveerd</w:t>
      </w:r>
      <w:r w:rsidR="00A1567B">
        <w:t xml:space="preserve"> is</w:t>
      </w:r>
      <w:r w:rsidR="00654A06">
        <w:t xml:space="preserve"> en </w:t>
      </w:r>
      <w:r w:rsidR="00A1567B">
        <w:t xml:space="preserve">of zij </w:t>
      </w:r>
      <w:r w:rsidR="005D65D8">
        <w:t>ook denken</w:t>
      </w:r>
      <w:r w:rsidR="00654A06">
        <w:t xml:space="preserve"> dat </w:t>
      </w:r>
      <w:r w:rsidR="002A469A">
        <w:t>dit komt door</w:t>
      </w:r>
      <w:r w:rsidR="00654A06">
        <w:t xml:space="preserve"> onvoldoende zelfeffectiviteit</w:t>
      </w:r>
      <w:r w:rsidR="00654A06">
        <w:rPr>
          <w:color w:val="auto"/>
        </w:rPr>
        <w:t xml:space="preserve"> </w:t>
      </w:r>
      <w:r w:rsidR="002A469A">
        <w:rPr>
          <w:color w:val="auto"/>
        </w:rPr>
        <w:t>van de student</w:t>
      </w:r>
      <w:r w:rsidRPr="00A7287E">
        <w:t>.</w:t>
      </w:r>
      <w:r w:rsidR="00CA3362">
        <w:t xml:space="preserve"> En om uiteindelijk </w:t>
      </w:r>
      <w:r w:rsidR="00CB1554">
        <w:t>advies</w:t>
      </w:r>
      <w:r w:rsidR="00EC5F97">
        <w:t xml:space="preserve"> of aanbevelingen te geven aan de collega’s</w:t>
      </w:r>
      <w:bookmarkEnd w:id="10"/>
      <w:r w:rsidR="00EC5F97">
        <w:t>.</w:t>
      </w:r>
    </w:p>
    <w:p w14:paraId="68C33CF2" w14:textId="6A4D94D1" w:rsidR="00A7287E" w:rsidRPr="000749F8" w:rsidRDefault="00A7287E" w:rsidP="00A7287E">
      <w:pPr>
        <w:numPr>
          <w:ilvl w:val="0"/>
          <w:numId w:val="34"/>
        </w:numPr>
        <w:contextualSpacing/>
        <w:rPr>
          <w:color w:val="auto"/>
        </w:rPr>
      </w:pPr>
      <w:r w:rsidRPr="00A7287E">
        <w:t xml:space="preserve">Wanneer: week </w:t>
      </w:r>
      <w:r w:rsidR="009B3F7D">
        <w:t>4</w:t>
      </w:r>
      <w:r w:rsidR="00E53962">
        <w:t>7</w:t>
      </w:r>
    </w:p>
    <w:p w14:paraId="4DD22F4B" w14:textId="44DB23BC" w:rsidR="000749F8" w:rsidRPr="00A7287E" w:rsidRDefault="000749F8" w:rsidP="00A7287E">
      <w:pPr>
        <w:numPr>
          <w:ilvl w:val="0"/>
          <w:numId w:val="34"/>
        </w:numPr>
        <w:contextualSpacing/>
        <w:rPr>
          <w:color w:val="auto"/>
        </w:rPr>
      </w:pPr>
      <w:r>
        <w:t>Hoe:</w:t>
      </w:r>
      <w:r w:rsidR="00C724C5">
        <w:t xml:space="preserve"> </w:t>
      </w:r>
      <w:r w:rsidR="009E7C46">
        <w:t xml:space="preserve">de uitkomsten </w:t>
      </w:r>
      <w:r w:rsidR="00FE1D8B">
        <w:t>van de</w:t>
      </w:r>
      <w:r w:rsidR="009E7C46">
        <w:t xml:space="preserve"> eerste drie deelvragen </w:t>
      </w:r>
      <w:r w:rsidR="00112ACC">
        <w:t>in een PowerPoint verwerken</w:t>
      </w:r>
      <w:r w:rsidR="00B837A1">
        <w:t>.</w:t>
      </w:r>
      <w:r w:rsidR="006D6D58">
        <w:t xml:space="preserve"> Daarna de c</w:t>
      </w:r>
      <w:r w:rsidR="007F3C20">
        <w:t xml:space="preserve">ollega’s uitnodigen om </w:t>
      </w:r>
      <w:r w:rsidR="004A1048">
        <w:t xml:space="preserve">aan het eind van de dag samen te komen in een lokaal en </w:t>
      </w:r>
      <w:r w:rsidR="0064002E">
        <w:t>de PowerPoint te presenteren.</w:t>
      </w:r>
      <w:r w:rsidR="00D25F72">
        <w:t xml:space="preserve"> De </w:t>
      </w:r>
      <w:r w:rsidR="00221624">
        <w:t>presentatie</w:t>
      </w:r>
      <w:r w:rsidR="00D25F72">
        <w:t xml:space="preserve"> opnemen op beeld</w:t>
      </w:r>
      <w:r w:rsidR="00221624">
        <w:t xml:space="preserve"> om de reacties </w:t>
      </w:r>
      <w:r w:rsidR="00164782">
        <w:t>en discussies</w:t>
      </w:r>
      <w:r w:rsidR="008E024D">
        <w:t xml:space="preserve"> later te analyseren</w:t>
      </w:r>
      <w:r w:rsidR="005544F0">
        <w:t xml:space="preserve"> en samen te vatten.</w:t>
      </w:r>
    </w:p>
    <w:p w14:paraId="0FB87382" w14:textId="25F6CCDF" w:rsidR="00293A4A" w:rsidRDefault="00293A4A" w:rsidP="00396DC4"/>
    <w:p w14:paraId="081E5E3B" w14:textId="1011C166" w:rsidR="005544F0" w:rsidRDefault="005544F0" w:rsidP="00396DC4"/>
    <w:p w14:paraId="14350FDE" w14:textId="52AE78C3" w:rsidR="005544F0" w:rsidRDefault="005544F0" w:rsidP="00396DC4"/>
    <w:p w14:paraId="0A5BA4C3" w14:textId="78CC9119" w:rsidR="005544F0" w:rsidRDefault="005544F0" w:rsidP="00396DC4"/>
    <w:p w14:paraId="5AE75821" w14:textId="782CC120" w:rsidR="005544F0" w:rsidRDefault="005544F0" w:rsidP="00396DC4"/>
    <w:p w14:paraId="67F9F257" w14:textId="7AD2EE69" w:rsidR="005544F0" w:rsidRDefault="005544F0" w:rsidP="00396DC4"/>
    <w:p w14:paraId="09112730" w14:textId="7219056C" w:rsidR="005544F0" w:rsidRDefault="005544F0" w:rsidP="00396DC4"/>
    <w:p w14:paraId="44F1E7C9" w14:textId="77777777" w:rsidR="005544F0" w:rsidRDefault="005544F0" w:rsidP="00396DC4"/>
    <w:p w14:paraId="0EFA54E2" w14:textId="4BF30FEE" w:rsidR="00CF77E4" w:rsidRDefault="00CF77E4" w:rsidP="00396DC4"/>
    <w:p w14:paraId="46B70756" w14:textId="5B364392" w:rsidR="00911CF0" w:rsidRDefault="00911CF0" w:rsidP="00396DC4"/>
    <w:p w14:paraId="4BCB1865" w14:textId="5E7E9EA2" w:rsidR="00911CF0" w:rsidRDefault="00911CF0" w:rsidP="00396DC4"/>
    <w:p w14:paraId="3A989F91" w14:textId="0C2E5B0A" w:rsidR="00911CF0" w:rsidRDefault="00911CF0" w:rsidP="00396DC4"/>
    <w:p w14:paraId="69674E8B" w14:textId="3B3D2860" w:rsidR="00911CF0" w:rsidRDefault="00911CF0" w:rsidP="00396DC4"/>
    <w:p w14:paraId="3442CAB6" w14:textId="016767CF" w:rsidR="00911CF0" w:rsidRDefault="00911CF0" w:rsidP="00396DC4"/>
    <w:p w14:paraId="770632CF" w14:textId="317AB34A" w:rsidR="00911CF0" w:rsidRDefault="00911CF0" w:rsidP="00396DC4"/>
    <w:p w14:paraId="4B3CF433" w14:textId="7C712BF4" w:rsidR="00467B45" w:rsidRDefault="00467B45" w:rsidP="00396DC4"/>
    <w:p w14:paraId="1CB03145" w14:textId="2E5EE0D6" w:rsidR="00467B45" w:rsidRDefault="00467B45" w:rsidP="00396DC4"/>
    <w:p w14:paraId="08E43123" w14:textId="77777777" w:rsidR="00467B45" w:rsidRDefault="00467B45" w:rsidP="00396DC4"/>
    <w:p w14:paraId="549FE228" w14:textId="14B40B06" w:rsidR="00911CF0" w:rsidRDefault="00911CF0" w:rsidP="00396DC4"/>
    <w:p w14:paraId="295C90EC" w14:textId="7BB840CE" w:rsidR="00206D20" w:rsidRPr="00CB2AB8" w:rsidRDefault="00D4402E" w:rsidP="00D4402E">
      <w:pPr>
        <w:rPr>
          <w:color w:val="auto"/>
          <w:sz w:val="52"/>
          <w:szCs w:val="52"/>
        </w:rPr>
      </w:pPr>
      <w:r>
        <w:rPr>
          <w:color w:val="auto"/>
          <w:sz w:val="52"/>
          <w:szCs w:val="52"/>
        </w:rPr>
        <w:lastRenderedPageBreak/>
        <w:t xml:space="preserve"> </w:t>
      </w:r>
      <w:r>
        <w:rPr>
          <w:color w:val="auto"/>
          <w:sz w:val="52"/>
          <w:szCs w:val="52"/>
        </w:rPr>
        <w:tab/>
      </w:r>
      <w:r>
        <w:rPr>
          <w:color w:val="auto"/>
          <w:sz w:val="52"/>
          <w:szCs w:val="52"/>
        </w:rPr>
        <w:tab/>
      </w:r>
      <w:r w:rsidR="00A81B27">
        <w:rPr>
          <w:color w:val="auto"/>
          <w:sz w:val="52"/>
          <w:szCs w:val="52"/>
        </w:rPr>
        <w:t>Resultaten</w:t>
      </w:r>
      <w:r w:rsidR="000644BB">
        <w:rPr>
          <w:color w:val="auto"/>
          <w:sz w:val="52"/>
          <w:szCs w:val="52"/>
        </w:rPr>
        <w:t xml:space="preserve"> deelvraag</w:t>
      </w:r>
      <w:r>
        <w:rPr>
          <w:color w:val="auto"/>
          <w:sz w:val="52"/>
          <w:szCs w:val="52"/>
        </w:rPr>
        <w:t xml:space="preserve"> 2</w:t>
      </w:r>
    </w:p>
    <w:p w14:paraId="5A17ADA2" w14:textId="0975885F" w:rsidR="00911CF0" w:rsidRDefault="00A63710" w:rsidP="00396DC4">
      <w:pPr>
        <w:rPr>
          <w:i/>
          <w:iCs/>
        </w:rPr>
      </w:pPr>
      <w:bookmarkStart w:id="11" w:name="_Hlk87620849"/>
      <w:r w:rsidRPr="002C5B5B">
        <w:rPr>
          <w:i/>
          <w:iCs/>
        </w:rPr>
        <w:t>Is de aanname juist dat studenten weinig geloof hebben in eigen kunnen?</w:t>
      </w:r>
    </w:p>
    <w:bookmarkEnd w:id="11"/>
    <w:p w14:paraId="7CFD4AB9" w14:textId="5A03519E" w:rsidR="002C5B5B" w:rsidRDefault="008D7A86" w:rsidP="00396DC4">
      <w:r>
        <w:t xml:space="preserve">Ik heb een </w:t>
      </w:r>
      <w:bookmarkStart w:id="12" w:name="_Hlk87611059"/>
      <w:r>
        <w:t>enquête</w:t>
      </w:r>
      <w:bookmarkEnd w:id="12"/>
      <w:r>
        <w:t xml:space="preserve"> gemaakt in S</w:t>
      </w:r>
      <w:r w:rsidR="000339EB">
        <w:t>u</w:t>
      </w:r>
      <w:r>
        <w:t>rvey</w:t>
      </w:r>
      <w:r w:rsidR="000339EB">
        <w:t xml:space="preserve"> </w:t>
      </w:r>
      <w:proofErr w:type="spellStart"/>
      <w:r w:rsidR="00BE1A76">
        <w:t>Monkey</w:t>
      </w:r>
      <w:proofErr w:type="spellEnd"/>
      <w:r w:rsidR="00BE1A76">
        <w:t xml:space="preserve"> door tien </w:t>
      </w:r>
      <w:r w:rsidR="00273E65">
        <w:t xml:space="preserve">meerkeuzevragen te stellen over </w:t>
      </w:r>
      <w:r w:rsidR="007E165C">
        <w:t xml:space="preserve">vaktechnisch tekenen. </w:t>
      </w:r>
      <w:r w:rsidR="001E7D1A">
        <w:t xml:space="preserve">Ik heb de koppeling die naar de </w:t>
      </w:r>
      <w:r w:rsidR="00BA0FE2">
        <w:t>enquête</w:t>
      </w:r>
      <w:r w:rsidR="001E7D1A">
        <w:t xml:space="preserve"> verwijst in de groepsapp gezet</w:t>
      </w:r>
      <w:r w:rsidR="00207D60">
        <w:t xml:space="preserve">, zodat </w:t>
      </w:r>
      <w:r w:rsidR="00BA0FE2">
        <w:t>de studenten t</w:t>
      </w:r>
      <w:r w:rsidR="00914D7B">
        <w:t xml:space="preserve">ijdens de les </w:t>
      </w:r>
      <w:r w:rsidR="00207D60">
        <w:t xml:space="preserve">de enquête </w:t>
      </w:r>
      <w:r w:rsidR="00DE251A">
        <w:t>konden</w:t>
      </w:r>
      <w:r w:rsidR="00207D60">
        <w:t xml:space="preserve"> invullen op hun laptop of telefoon.</w:t>
      </w:r>
      <w:r w:rsidR="00B16377">
        <w:t xml:space="preserve"> </w:t>
      </w:r>
      <w:r w:rsidR="00E63465">
        <w:t xml:space="preserve">Nadat de hele klas </w:t>
      </w:r>
      <w:r w:rsidR="00B925CC">
        <w:t xml:space="preserve">de enquête had in gevuld kon ik via het programma Survey </w:t>
      </w:r>
      <w:proofErr w:type="spellStart"/>
      <w:r w:rsidR="00B925CC">
        <w:t>Monkey</w:t>
      </w:r>
      <w:proofErr w:type="spellEnd"/>
      <w:r w:rsidR="00D21CB9">
        <w:t xml:space="preserve"> </w:t>
      </w:r>
      <w:r w:rsidR="0097791D">
        <w:t>de reacties bekijken</w:t>
      </w:r>
      <w:r w:rsidR="00BB7E15">
        <w:t xml:space="preserve">. </w:t>
      </w:r>
      <w:r w:rsidR="00722707">
        <w:t xml:space="preserve">Op de </w:t>
      </w:r>
      <w:r w:rsidR="00D4402E">
        <w:t xml:space="preserve">volgende </w:t>
      </w:r>
      <w:r w:rsidR="00077A6D">
        <w:t xml:space="preserve">pagina’s </w:t>
      </w:r>
      <w:r w:rsidR="00D4402E">
        <w:t>(</w:t>
      </w:r>
      <w:r w:rsidR="00077A6D">
        <w:t>13 t/m 22</w:t>
      </w:r>
      <w:r w:rsidR="00D4402E">
        <w:t>)</w:t>
      </w:r>
      <w:r w:rsidR="00CC1E16">
        <w:t xml:space="preserve"> staan de vragen en de </w:t>
      </w:r>
      <w:r w:rsidR="00BB7E15">
        <w:t>re</w:t>
      </w:r>
      <w:r w:rsidR="00936F24">
        <w:t>a</w:t>
      </w:r>
      <w:r w:rsidR="00BB7E15">
        <w:t>cties</w:t>
      </w:r>
      <w:r w:rsidR="00CC1E16">
        <w:t xml:space="preserve"> van de studenten </w:t>
      </w:r>
      <w:r w:rsidR="008C31D8">
        <w:t>weergegeven.</w:t>
      </w:r>
    </w:p>
    <w:p w14:paraId="5BF56AFB" w14:textId="77777777" w:rsidR="00400D19" w:rsidRDefault="00400D19" w:rsidP="00396DC4"/>
    <w:p w14:paraId="3A323BDB" w14:textId="2FD40CB5" w:rsidR="00521BD0" w:rsidRPr="00CA1F33" w:rsidRDefault="00B72ABB" w:rsidP="00396DC4">
      <w:r w:rsidRPr="00B72ABB">
        <w:rPr>
          <w:noProof/>
        </w:rPr>
        <w:lastRenderedPageBreak/>
        <w:drawing>
          <wp:inline distT="0" distB="0" distL="0" distR="0" wp14:anchorId="3BD1701B" wp14:editId="6CC6896F">
            <wp:extent cx="4848902" cy="5582429"/>
            <wp:effectExtent l="0" t="0" r="889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8902" cy="5582429"/>
                    </a:xfrm>
                    <a:prstGeom prst="rect">
                      <a:avLst/>
                    </a:prstGeom>
                  </pic:spPr>
                </pic:pic>
              </a:graphicData>
            </a:graphic>
          </wp:inline>
        </w:drawing>
      </w:r>
      <w:r w:rsidR="002C28F5" w:rsidRPr="002C28F5">
        <w:rPr>
          <w:noProof/>
        </w:rPr>
        <w:t xml:space="preserve"> </w:t>
      </w:r>
      <w:r w:rsidR="002C28F5" w:rsidRPr="002C28F5">
        <w:rPr>
          <w:noProof/>
        </w:rPr>
        <w:lastRenderedPageBreak/>
        <w:drawing>
          <wp:inline distT="0" distB="0" distL="0" distR="0" wp14:anchorId="7A067A8F" wp14:editId="6598BE93">
            <wp:extent cx="4829849" cy="4772691"/>
            <wp:effectExtent l="0" t="0" r="8890" b="889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29849" cy="4772691"/>
                    </a:xfrm>
                    <a:prstGeom prst="rect">
                      <a:avLst/>
                    </a:prstGeom>
                  </pic:spPr>
                </pic:pic>
              </a:graphicData>
            </a:graphic>
          </wp:inline>
        </w:drawing>
      </w:r>
    </w:p>
    <w:p w14:paraId="2EEF2BAE" w14:textId="77777777" w:rsidR="002C5B5B" w:rsidRPr="002C5B5B" w:rsidRDefault="002C5B5B" w:rsidP="00396DC4">
      <w:pPr>
        <w:rPr>
          <w:i/>
          <w:iCs/>
        </w:rPr>
      </w:pPr>
    </w:p>
    <w:p w14:paraId="2B7A505D" w14:textId="46424FEF" w:rsidR="001B35F7" w:rsidRDefault="00005FB2" w:rsidP="007616DC">
      <w:pPr>
        <w:jc w:val="center"/>
      </w:pPr>
      <w:r w:rsidRPr="00005FB2">
        <w:rPr>
          <w:noProof/>
        </w:rPr>
        <w:lastRenderedPageBreak/>
        <w:drawing>
          <wp:inline distT="0" distB="0" distL="0" distR="0" wp14:anchorId="79015E7C" wp14:editId="4492B302">
            <wp:extent cx="4848902" cy="5315692"/>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48902" cy="5315692"/>
                    </a:xfrm>
                    <a:prstGeom prst="rect">
                      <a:avLst/>
                    </a:prstGeom>
                  </pic:spPr>
                </pic:pic>
              </a:graphicData>
            </a:graphic>
          </wp:inline>
        </w:drawing>
      </w:r>
    </w:p>
    <w:p w14:paraId="4EB2BCD0" w14:textId="77777777" w:rsidR="000960B0" w:rsidRDefault="00005FB2" w:rsidP="007616DC">
      <w:pPr>
        <w:jc w:val="center"/>
        <w:rPr>
          <w:noProof/>
        </w:rPr>
      </w:pPr>
      <w:r w:rsidRPr="00005FB2">
        <w:rPr>
          <w:noProof/>
        </w:rPr>
        <w:lastRenderedPageBreak/>
        <w:drawing>
          <wp:inline distT="0" distB="0" distL="0" distR="0" wp14:anchorId="08B576D7" wp14:editId="349CCC6E">
            <wp:extent cx="4915586" cy="5620534"/>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15586" cy="5620534"/>
                    </a:xfrm>
                    <a:prstGeom prst="rect">
                      <a:avLst/>
                    </a:prstGeom>
                  </pic:spPr>
                </pic:pic>
              </a:graphicData>
            </a:graphic>
          </wp:inline>
        </w:drawing>
      </w:r>
      <w:r w:rsidR="00B61680" w:rsidRPr="00B61680">
        <w:rPr>
          <w:noProof/>
        </w:rPr>
        <w:t xml:space="preserve"> </w:t>
      </w:r>
      <w:r w:rsidR="00B61680" w:rsidRPr="00B61680">
        <w:rPr>
          <w:noProof/>
        </w:rPr>
        <w:lastRenderedPageBreak/>
        <w:drawing>
          <wp:inline distT="0" distB="0" distL="0" distR="0" wp14:anchorId="16AA0639" wp14:editId="13BD83DD">
            <wp:extent cx="4801270" cy="5020376"/>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1270" cy="5020376"/>
                    </a:xfrm>
                    <a:prstGeom prst="rect">
                      <a:avLst/>
                    </a:prstGeom>
                  </pic:spPr>
                </pic:pic>
              </a:graphicData>
            </a:graphic>
          </wp:inline>
        </w:drawing>
      </w:r>
      <w:r w:rsidR="0071491F" w:rsidRPr="0071491F">
        <w:rPr>
          <w:noProof/>
        </w:rPr>
        <w:t xml:space="preserve"> </w:t>
      </w:r>
      <w:r w:rsidR="0071491F" w:rsidRPr="0071491F">
        <w:rPr>
          <w:noProof/>
        </w:rPr>
        <w:lastRenderedPageBreak/>
        <w:drawing>
          <wp:inline distT="0" distB="0" distL="0" distR="0" wp14:anchorId="6E4F573F" wp14:editId="74D2EC51">
            <wp:extent cx="4782217" cy="5792008"/>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82217" cy="5792008"/>
                    </a:xfrm>
                    <a:prstGeom prst="rect">
                      <a:avLst/>
                    </a:prstGeom>
                  </pic:spPr>
                </pic:pic>
              </a:graphicData>
            </a:graphic>
          </wp:inline>
        </w:drawing>
      </w:r>
      <w:r w:rsidR="00250DA3" w:rsidRPr="00250DA3">
        <w:rPr>
          <w:noProof/>
        </w:rPr>
        <w:t xml:space="preserve"> </w:t>
      </w:r>
      <w:r w:rsidR="00250DA3" w:rsidRPr="00250DA3">
        <w:rPr>
          <w:noProof/>
        </w:rPr>
        <w:lastRenderedPageBreak/>
        <w:drawing>
          <wp:inline distT="0" distB="0" distL="0" distR="0" wp14:anchorId="3467811E" wp14:editId="01D1228F">
            <wp:extent cx="4858428" cy="499179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8428" cy="4991797"/>
                    </a:xfrm>
                    <a:prstGeom prst="rect">
                      <a:avLst/>
                    </a:prstGeom>
                  </pic:spPr>
                </pic:pic>
              </a:graphicData>
            </a:graphic>
          </wp:inline>
        </w:drawing>
      </w:r>
      <w:r w:rsidR="001823A4" w:rsidRPr="001823A4">
        <w:rPr>
          <w:noProof/>
        </w:rPr>
        <w:t xml:space="preserve"> </w:t>
      </w:r>
      <w:r w:rsidR="001823A4" w:rsidRPr="001823A4">
        <w:rPr>
          <w:noProof/>
        </w:rPr>
        <w:lastRenderedPageBreak/>
        <w:drawing>
          <wp:inline distT="0" distB="0" distL="0" distR="0" wp14:anchorId="4A4DB6BC" wp14:editId="226821AA">
            <wp:extent cx="4906060" cy="4258269"/>
            <wp:effectExtent l="0" t="0" r="889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6060" cy="4258269"/>
                    </a:xfrm>
                    <a:prstGeom prst="rect">
                      <a:avLst/>
                    </a:prstGeom>
                  </pic:spPr>
                </pic:pic>
              </a:graphicData>
            </a:graphic>
          </wp:inline>
        </w:drawing>
      </w:r>
      <w:r w:rsidR="001823A4" w:rsidRPr="001823A4">
        <w:rPr>
          <w:noProof/>
        </w:rPr>
        <w:t xml:space="preserve"> </w:t>
      </w:r>
      <w:r w:rsidR="001823A4" w:rsidRPr="001823A4">
        <w:rPr>
          <w:noProof/>
        </w:rPr>
        <w:lastRenderedPageBreak/>
        <w:drawing>
          <wp:inline distT="0" distB="0" distL="0" distR="0" wp14:anchorId="23DB45F3" wp14:editId="2E1746E2">
            <wp:extent cx="4934639" cy="5925377"/>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4639" cy="5925377"/>
                    </a:xfrm>
                    <a:prstGeom prst="rect">
                      <a:avLst/>
                    </a:prstGeom>
                  </pic:spPr>
                </pic:pic>
              </a:graphicData>
            </a:graphic>
          </wp:inline>
        </w:drawing>
      </w:r>
      <w:r w:rsidR="00BD79CC" w:rsidRPr="00BD79CC">
        <w:rPr>
          <w:noProof/>
        </w:rPr>
        <w:t xml:space="preserve"> </w:t>
      </w:r>
      <w:r w:rsidR="00BD79CC" w:rsidRPr="00BD79CC">
        <w:rPr>
          <w:noProof/>
        </w:rPr>
        <w:lastRenderedPageBreak/>
        <w:drawing>
          <wp:inline distT="0" distB="0" distL="0" distR="0" wp14:anchorId="2DA8A028" wp14:editId="3914E5DD">
            <wp:extent cx="4839375" cy="4696480"/>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9375" cy="4696480"/>
                    </a:xfrm>
                    <a:prstGeom prst="rect">
                      <a:avLst/>
                    </a:prstGeom>
                  </pic:spPr>
                </pic:pic>
              </a:graphicData>
            </a:graphic>
          </wp:inline>
        </w:drawing>
      </w:r>
    </w:p>
    <w:p w14:paraId="08C56DE4" w14:textId="77777777" w:rsidR="000960B0" w:rsidRDefault="000960B0" w:rsidP="007616DC">
      <w:pPr>
        <w:jc w:val="center"/>
        <w:rPr>
          <w:noProof/>
        </w:rPr>
      </w:pPr>
    </w:p>
    <w:p w14:paraId="68F04D19" w14:textId="77777777" w:rsidR="000960B0" w:rsidRDefault="000960B0" w:rsidP="007616DC">
      <w:pPr>
        <w:jc w:val="center"/>
        <w:rPr>
          <w:noProof/>
        </w:rPr>
      </w:pPr>
    </w:p>
    <w:p w14:paraId="2BC20911" w14:textId="77777777" w:rsidR="000960B0" w:rsidRDefault="000960B0" w:rsidP="007616DC">
      <w:pPr>
        <w:jc w:val="center"/>
        <w:rPr>
          <w:noProof/>
        </w:rPr>
      </w:pPr>
    </w:p>
    <w:p w14:paraId="07FED5B6" w14:textId="77777777" w:rsidR="000960B0" w:rsidRDefault="000960B0" w:rsidP="007616DC">
      <w:pPr>
        <w:jc w:val="center"/>
        <w:rPr>
          <w:noProof/>
        </w:rPr>
      </w:pPr>
    </w:p>
    <w:p w14:paraId="3E0C1E59" w14:textId="77777777" w:rsidR="000960B0" w:rsidRDefault="000960B0" w:rsidP="007616DC">
      <w:pPr>
        <w:jc w:val="center"/>
        <w:rPr>
          <w:noProof/>
        </w:rPr>
      </w:pPr>
    </w:p>
    <w:p w14:paraId="06AEAD86" w14:textId="77777777" w:rsidR="000960B0" w:rsidRDefault="000960B0" w:rsidP="007616DC">
      <w:pPr>
        <w:jc w:val="center"/>
        <w:rPr>
          <w:noProof/>
        </w:rPr>
      </w:pPr>
    </w:p>
    <w:p w14:paraId="1A76599F" w14:textId="77777777" w:rsidR="000960B0" w:rsidRDefault="000960B0" w:rsidP="007616DC">
      <w:pPr>
        <w:jc w:val="center"/>
        <w:rPr>
          <w:noProof/>
        </w:rPr>
      </w:pPr>
    </w:p>
    <w:p w14:paraId="72C64DA8" w14:textId="77777777" w:rsidR="000960B0" w:rsidRDefault="000960B0" w:rsidP="007616DC">
      <w:pPr>
        <w:jc w:val="center"/>
        <w:rPr>
          <w:noProof/>
        </w:rPr>
      </w:pPr>
    </w:p>
    <w:p w14:paraId="15C11080" w14:textId="77777777" w:rsidR="000960B0" w:rsidRDefault="000960B0" w:rsidP="007616DC">
      <w:pPr>
        <w:jc w:val="center"/>
        <w:rPr>
          <w:noProof/>
        </w:rPr>
      </w:pPr>
    </w:p>
    <w:p w14:paraId="4169D4C6" w14:textId="77777777" w:rsidR="000960B0" w:rsidRDefault="000960B0" w:rsidP="007616DC">
      <w:pPr>
        <w:jc w:val="center"/>
        <w:rPr>
          <w:noProof/>
        </w:rPr>
      </w:pPr>
    </w:p>
    <w:p w14:paraId="71DF48C8" w14:textId="77777777" w:rsidR="000960B0" w:rsidRDefault="000960B0" w:rsidP="007616DC">
      <w:pPr>
        <w:jc w:val="center"/>
        <w:rPr>
          <w:noProof/>
        </w:rPr>
      </w:pPr>
    </w:p>
    <w:p w14:paraId="4FAA70C7" w14:textId="77777777" w:rsidR="000960B0" w:rsidRDefault="000960B0" w:rsidP="007616DC">
      <w:pPr>
        <w:jc w:val="center"/>
        <w:rPr>
          <w:noProof/>
        </w:rPr>
      </w:pPr>
    </w:p>
    <w:p w14:paraId="3BE80A42" w14:textId="4D4FBCD3" w:rsidR="00AA4714" w:rsidRPr="000339EB" w:rsidRDefault="000960B0" w:rsidP="00B53021">
      <w:pPr>
        <w:jc w:val="center"/>
        <w:rPr>
          <w:sz w:val="52"/>
          <w:szCs w:val="52"/>
        </w:rPr>
      </w:pPr>
      <w:bookmarkStart w:id="13" w:name="_Hlk87620675"/>
      <w:r w:rsidRPr="000339EB">
        <w:rPr>
          <w:sz w:val="52"/>
          <w:szCs w:val="52"/>
        </w:rPr>
        <w:lastRenderedPageBreak/>
        <w:t>Conclusie</w:t>
      </w:r>
      <w:r w:rsidR="00A620E9">
        <w:rPr>
          <w:sz w:val="52"/>
          <w:szCs w:val="52"/>
        </w:rPr>
        <w:t xml:space="preserve"> deelvraag 2</w:t>
      </w:r>
    </w:p>
    <w:p w14:paraId="1BF7EF05" w14:textId="070BC94A" w:rsidR="0000604D" w:rsidRPr="00CA319F" w:rsidRDefault="007A600D" w:rsidP="00CA319F">
      <w:pPr>
        <w:rPr>
          <w:i/>
          <w:iCs/>
          <w:noProof/>
        </w:rPr>
      </w:pPr>
      <w:r w:rsidRPr="00CA319F">
        <w:rPr>
          <w:i/>
          <w:iCs/>
          <w:noProof/>
        </w:rPr>
        <w:t>Is de aanname juist dat studenten weinig geloof hebben in eigen kunnen?</w:t>
      </w:r>
    </w:p>
    <w:p w14:paraId="5174FE46" w14:textId="52C68874" w:rsidR="003447AB" w:rsidRDefault="00D14CE1" w:rsidP="00861976">
      <w:pPr>
        <w:rPr>
          <w:noProof/>
        </w:rPr>
      </w:pPr>
      <w:r>
        <w:rPr>
          <w:noProof/>
        </w:rPr>
        <w:t>I</w:t>
      </w:r>
      <w:r w:rsidR="0080221D">
        <w:rPr>
          <w:noProof/>
        </w:rPr>
        <w:t>n de enqu</w:t>
      </w:r>
      <w:r w:rsidR="00FC6979">
        <w:rPr>
          <w:noProof/>
        </w:rPr>
        <w:t xml:space="preserve">ête </w:t>
      </w:r>
      <w:r w:rsidR="008E6B3B">
        <w:rPr>
          <w:noProof/>
        </w:rPr>
        <w:t>heb ik</w:t>
      </w:r>
      <w:r>
        <w:rPr>
          <w:noProof/>
        </w:rPr>
        <w:t xml:space="preserve"> de </w:t>
      </w:r>
      <w:r w:rsidR="00B0670B">
        <w:rPr>
          <w:noProof/>
        </w:rPr>
        <w:t>algemene v</w:t>
      </w:r>
      <w:r w:rsidR="007F0956">
        <w:rPr>
          <w:noProof/>
        </w:rPr>
        <w:t>r</w:t>
      </w:r>
      <w:r w:rsidR="00B0670B">
        <w:rPr>
          <w:noProof/>
        </w:rPr>
        <w:t>agen afgewisseld met gerichte vragen over</w:t>
      </w:r>
      <w:r w:rsidR="00845616">
        <w:rPr>
          <w:noProof/>
        </w:rPr>
        <w:t xml:space="preserve"> technisch tekenen. De gerichte vragen gaan mij helpen om </w:t>
      </w:r>
      <w:r w:rsidR="004D05DA">
        <w:rPr>
          <w:noProof/>
        </w:rPr>
        <w:t>antwoord te krijgen op bovenstaande deelvraag.</w:t>
      </w:r>
      <w:r w:rsidR="00AD3B9A">
        <w:rPr>
          <w:noProof/>
        </w:rPr>
        <w:t xml:space="preserve"> </w:t>
      </w:r>
      <w:r w:rsidR="001B0767">
        <w:rPr>
          <w:noProof/>
        </w:rPr>
        <w:t xml:space="preserve">Hieronder </w:t>
      </w:r>
      <w:r w:rsidR="001A3E52">
        <w:rPr>
          <w:noProof/>
        </w:rPr>
        <w:t xml:space="preserve">heb ik </w:t>
      </w:r>
      <w:r w:rsidR="002E5E74">
        <w:rPr>
          <w:noProof/>
        </w:rPr>
        <w:t>de</w:t>
      </w:r>
      <w:r w:rsidR="001A3E52">
        <w:rPr>
          <w:noProof/>
        </w:rPr>
        <w:t xml:space="preserve"> vra</w:t>
      </w:r>
      <w:r w:rsidR="002E5E74">
        <w:rPr>
          <w:noProof/>
        </w:rPr>
        <w:t>gen</w:t>
      </w:r>
      <w:r w:rsidR="001A3E52">
        <w:rPr>
          <w:noProof/>
        </w:rPr>
        <w:t xml:space="preserve"> </w:t>
      </w:r>
      <w:r w:rsidR="00CD2EAE">
        <w:rPr>
          <w:noProof/>
        </w:rPr>
        <w:t xml:space="preserve">van de </w:t>
      </w:r>
      <w:r w:rsidR="005E5A35">
        <w:rPr>
          <w:noProof/>
        </w:rPr>
        <w:t>enquête</w:t>
      </w:r>
      <w:r w:rsidR="00CD2EAE">
        <w:rPr>
          <w:noProof/>
        </w:rPr>
        <w:t xml:space="preserve"> </w:t>
      </w:r>
      <w:r w:rsidR="00D926E1">
        <w:rPr>
          <w:noProof/>
        </w:rPr>
        <w:t xml:space="preserve">afzonderlijk </w:t>
      </w:r>
      <w:r w:rsidR="001A3E52">
        <w:rPr>
          <w:noProof/>
        </w:rPr>
        <w:t>geanalyseerd</w:t>
      </w:r>
      <w:r w:rsidR="00A40A8B">
        <w:rPr>
          <w:noProof/>
        </w:rPr>
        <w:t xml:space="preserve"> en </w:t>
      </w:r>
      <w:r w:rsidR="00476B13">
        <w:rPr>
          <w:noProof/>
        </w:rPr>
        <w:t xml:space="preserve">daar </w:t>
      </w:r>
      <w:r w:rsidR="003F28A6">
        <w:rPr>
          <w:noProof/>
        </w:rPr>
        <w:t>mijn conclusies</w:t>
      </w:r>
      <w:r w:rsidR="00476B13">
        <w:rPr>
          <w:noProof/>
        </w:rPr>
        <w:t xml:space="preserve"> uit getrokken</w:t>
      </w:r>
      <w:r w:rsidR="003F28A6">
        <w:rPr>
          <w:noProof/>
        </w:rPr>
        <w:t>.</w:t>
      </w:r>
    </w:p>
    <w:p w14:paraId="4307CD45" w14:textId="271AB8B2" w:rsidR="003447AB" w:rsidRDefault="006473E9" w:rsidP="00861976">
      <w:pPr>
        <w:rPr>
          <w:noProof/>
          <w:u w:val="single"/>
        </w:rPr>
      </w:pPr>
      <w:r w:rsidRPr="006473E9">
        <w:rPr>
          <w:noProof/>
          <w:u w:val="single"/>
        </w:rPr>
        <w:t>Vraag 1</w:t>
      </w:r>
      <w:r w:rsidR="0010589D">
        <w:rPr>
          <w:noProof/>
          <w:u w:val="single"/>
        </w:rPr>
        <w:t xml:space="preserve"> </w:t>
      </w:r>
    </w:p>
    <w:p w14:paraId="472C3AB0" w14:textId="48A06D77" w:rsidR="00D74904" w:rsidRDefault="00D74904" w:rsidP="00861976">
      <w:pPr>
        <w:rPr>
          <w:noProof/>
        </w:rPr>
      </w:pPr>
      <w:r>
        <w:rPr>
          <w:noProof/>
        </w:rPr>
        <w:t xml:space="preserve">Hier </w:t>
      </w:r>
      <w:r w:rsidR="00C9679A">
        <w:rPr>
          <w:noProof/>
        </w:rPr>
        <w:t>stel</w:t>
      </w:r>
      <w:r w:rsidR="001F10AE">
        <w:rPr>
          <w:noProof/>
        </w:rPr>
        <w:t xml:space="preserve"> ik de </w:t>
      </w:r>
      <w:r w:rsidR="00DA3E24">
        <w:rPr>
          <w:noProof/>
        </w:rPr>
        <w:t xml:space="preserve">vraag </w:t>
      </w:r>
      <w:r w:rsidR="001F10AE">
        <w:rPr>
          <w:noProof/>
        </w:rPr>
        <w:t xml:space="preserve">of </w:t>
      </w:r>
      <w:r w:rsidR="00DA3E24">
        <w:rPr>
          <w:noProof/>
        </w:rPr>
        <w:t>de student bouwtechnisch tekenen leuk vind</w:t>
      </w:r>
      <w:r w:rsidR="006A3CDB">
        <w:rPr>
          <w:noProof/>
        </w:rPr>
        <w:t>. Het antwoord</w:t>
      </w:r>
      <w:r w:rsidR="0007575F">
        <w:rPr>
          <w:noProof/>
        </w:rPr>
        <w:t xml:space="preserve"> op deze vraag is namelijk van belang om hun motivatie voor </w:t>
      </w:r>
      <w:r w:rsidR="00347AD4">
        <w:rPr>
          <w:noProof/>
        </w:rPr>
        <w:t>dit vak</w:t>
      </w:r>
      <w:r w:rsidR="0007575F">
        <w:rPr>
          <w:noProof/>
        </w:rPr>
        <w:t xml:space="preserve"> in te kunnen schatten. </w:t>
      </w:r>
      <w:r w:rsidR="003859E4">
        <w:rPr>
          <w:noProof/>
        </w:rPr>
        <w:t xml:space="preserve">Uit de antwoorden op deze vraag </w:t>
      </w:r>
      <w:r w:rsidR="007A7697">
        <w:rPr>
          <w:noProof/>
        </w:rPr>
        <w:t xml:space="preserve">blijken tien </w:t>
      </w:r>
      <w:r w:rsidR="0054683B">
        <w:rPr>
          <w:noProof/>
        </w:rPr>
        <w:t xml:space="preserve">van de dertien </w:t>
      </w:r>
      <w:r w:rsidR="007A7697">
        <w:rPr>
          <w:noProof/>
        </w:rPr>
        <w:t>studenten het leuk</w:t>
      </w:r>
      <w:r w:rsidR="0054683B">
        <w:rPr>
          <w:noProof/>
        </w:rPr>
        <w:t xml:space="preserve"> of een k</w:t>
      </w:r>
      <w:r w:rsidR="008F68F0">
        <w:rPr>
          <w:noProof/>
        </w:rPr>
        <w:t>le</w:t>
      </w:r>
      <w:r w:rsidR="0054683B">
        <w:rPr>
          <w:noProof/>
        </w:rPr>
        <w:t>in beetje leuk te vinden</w:t>
      </w:r>
      <w:r w:rsidR="008F68F0">
        <w:rPr>
          <w:noProof/>
        </w:rPr>
        <w:t xml:space="preserve">. </w:t>
      </w:r>
      <w:r w:rsidR="00C20011">
        <w:rPr>
          <w:noProof/>
        </w:rPr>
        <w:t xml:space="preserve">Ik maak hieruit op dat </w:t>
      </w:r>
      <w:r w:rsidR="001C2929">
        <w:rPr>
          <w:noProof/>
        </w:rPr>
        <w:t xml:space="preserve">het meerendeel van de studenten voldoende gemotiveerd zijn voor </w:t>
      </w:r>
      <w:r w:rsidR="00347AD4">
        <w:rPr>
          <w:noProof/>
        </w:rPr>
        <w:t>dit vak.</w:t>
      </w:r>
    </w:p>
    <w:p w14:paraId="4D944B37" w14:textId="0F6F6417" w:rsidR="00596209" w:rsidRPr="00596209" w:rsidRDefault="00596209" w:rsidP="00861976">
      <w:pPr>
        <w:rPr>
          <w:noProof/>
          <w:u w:val="single"/>
        </w:rPr>
      </w:pPr>
      <w:r w:rsidRPr="00596209">
        <w:rPr>
          <w:noProof/>
          <w:u w:val="single"/>
        </w:rPr>
        <w:t>Vraag 2</w:t>
      </w:r>
    </w:p>
    <w:p w14:paraId="3F5F6ED1" w14:textId="4E837824" w:rsidR="00596209" w:rsidRDefault="00525076" w:rsidP="00861976">
      <w:pPr>
        <w:rPr>
          <w:noProof/>
        </w:rPr>
      </w:pPr>
      <w:r>
        <w:rPr>
          <w:noProof/>
        </w:rPr>
        <w:t>Op de vraag</w:t>
      </w:r>
      <w:r w:rsidR="00B9586B">
        <w:rPr>
          <w:noProof/>
        </w:rPr>
        <w:t xml:space="preserve"> of de student het nut</w:t>
      </w:r>
      <w:r w:rsidR="00725F0E">
        <w:rPr>
          <w:noProof/>
        </w:rPr>
        <w:t xml:space="preserve"> ervan inziet</w:t>
      </w:r>
      <w:r w:rsidR="009C0139">
        <w:rPr>
          <w:noProof/>
        </w:rPr>
        <w:t xml:space="preserve"> om tekeningen te maken</w:t>
      </w:r>
      <w:r w:rsidR="00B9586B">
        <w:rPr>
          <w:noProof/>
        </w:rPr>
        <w:t xml:space="preserve"> </w:t>
      </w:r>
      <w:r w:rsidR="00725F0E">
        <w:rPr>
          <w:noProof/>
        </w:rPr>
        <w:t>voor zijn opleiding</w:t>
      </w:r>
      <w:r w:rsidR="00083B16">
        <w:rPr>
          <w:noProof/>
        </w:rPr>
        <w:t xml:space="preserve"> antwoordt 76,9 % </w:t>
      </w:r>
      <w:r w:rsidR="00911F9C">
        <w:rPr>
          <w:noProof/>
        </w:rPr>
        <w:t xml:space="preserve">ja. </w:t>
      </w:r>
      <w:r w:rsidR="00D707A6">
        <w:rPr>
          <w:noProof/>
        </w:rPr>
        <w:t>Het is namelijk wel goed om te weten</w:t>
      </w:r>
      <w:r w:rsidR="00BF750A">
        <w:rPr>
          <w:noProof/>
        </w:rPr>
        <w:t xml:space="preserve"> dat de student door</w:t>
      </w:r>
      <w:r w:rsidR="00A52B39">
        <w:rPr>
          <w:noProof/>
        </w:rPr>
        <w:t xml:space="preserve"> </w:t>
      </w:r>
      <w:r w:rsidR="00BF750A">
        <w:rPr>
          <w:noProof/>
        </w:rPr>
        <w:t>heeft</w:t>
      </w:r>
      <w:r w:rsidR="00A52B39">
        <w:rPr>
          <w:noProof/>
        </w:rPr>
        <w:t xml:space="preserve"> waarom hij technische tekeningen moet kunnen maken</w:t>
      </w:r>
      <w:r w:rsidR="009E536C">
        <w:rPr>
          <w:noProof/>
        </w:rPr>
        <w:t xml:space="preserve"> en waarom dat belangrijk is voor deze opleiding</w:t>
      </w:r>
      <w:r w:rsidR="00C162C4">
        <w:rPr>
          <w:noProof/>
        </w:rPr>
        <w:t xml:space="preserve"> en </w:t>
      </w:r>
      <w:r w:rsidR="000146BB">
        <w:rPr>
          <w:noProof/>
        </w:rPr>
        <w:t>uiteindelijk in de praktijk.</w:t>
      </w:r>
      <w:r w:rsidR="00E517A1">
        <w:rPr>
          <w:noProof/>
        </w:rPr>
        <w:t xml:space="preserve"> Gezien de antwoorden</w:t>
      </w:r>
      <w:r w:rsidR="00CA65E6">
        <w:rPr>
          <w:noProof/>
        </w:rPr>
        <w:t xml:space="preserve"> ziet bijna iedere student in dat het nuttig is</w:t>
      </w:r>
      <w:r w:rsidR="007C06E6">
        <w:rPr>
          <w:noProof/>
        </w:rPr>
        <w:t>.</w:t>
      </w:r>
    </w:p>
    <w:p w14:paraId="24A4E156" w14:textId="2BF0401E" w:rsidR="007C06E6" w:rsidRPr="00145C17" w:rsidRDefault="007C06E6" w:rsidP="00861976">
      <w:pPr>
        <w:rPr>
          <w:noProof/>
          <w:u w:val="single"/>
        </w:rPr>
      </w:pPr>
      <w:r w:rsidRPr="00145C17">
        <w:rPr>
          <w:noProof/>
          <w:u w:val="single"/>
        </w:rPr>
        <w:t>Vraag 3</w:t>
      </w:r>
    </w:p>
    <w:p w14:paraId="3AD89B5C" w14:textId="53707C8B" w:rsidR="007C06E6" w:rsidRDefault="00F64C94" w:rsidP="00861976">
      <w:pPr>
        <w:rPr>
          <w:noProof/>
        </w:rPr>
      </w:pPr>
      <w:r>
        <w:rPr>
          <w:noProof/>
        </w:rPr>
        <w:t xml:space="preserve">Hier probeer ik </w:t>
      </w:r>
      <w:r w:rsidR="004D1009">
        <w:rPr>
          <w:noProof/>
        </w:rPr>
        <w:t xml:space="preserve">erachter te komen of </w:t>
      </w:r>
      <w:r w:rsidR="005E0B60">
        <w:rPr>
          <w:noProof/>
        </w:rPr>
        <w:t>de student</w:t>
      </w:r>
      <w:r w:rsidR="00716770">
        <w:rPr>
          <w:noProof/>
        </w:rPr>
        <w:t>en</w:t>
      </w:r>
      <w:r w:rsidR="005E0B60">
        <w:rPr>
          <w:noProof/>
        </w:rPr>
        <w:t xml:space="preserve"> het maken van een tekening moeilijk vind</w:t>
      </w:r>
      <w:r w:rsidR="00716770">
        <w:rPr>
          <w:noProof/>
        </w:rPr>
        <w:t>en</w:t>
      </w:r>
      <w:r w:rsidR="00A61E83">
        <w:rPr>
          <w:noProof/>
        </w:rPr>
        <w:t xml:space="preserve">. </w:t>
      </w:r>
      <w:r w:rsidR="00C75023">
        <w:rPr>
          <w:noProof/>
        </w:rPr>
        <w:t xml:space="preserve">Ik merk immers tijdens de lessen </w:t>
      </w:r>
      <w:r w:rsidR="00F17453">
        <w:rPr>
          <w:noProof/>
        </w:rPr>
        <w:t xml:space="preserve">dat ze moeite hebben met dit onderdeel en dat wordt inderdaad bevestigd. Negen studenten geven aan </w:t>
      </w:r>
      <w:r w:rsidR="000C6DFF">
        <w:rPr>
          <w:noProof/>
        </w:rPr>
        <w:t>technisch tekenen in zekere zin</w:t>
      </w:r>
      <w:r w:rsidR="00AB78DD">
        <w:rPr>
          <w:noProof/>
        </w:rPr>
        <w:t xml:space="preserve"> </w:t>
      </w:r>
      <w:r w:rsidR="000C6DFF">
        <w:rPr>
          <w:noProof/>
        </w:rPr>
        <w:t>lastig te vinden</w:t>
      </w:r>
      <w:r w:rsidR="00C02959">
        <w:rPr>
          <w:noProof/>
        </w:rPr>
        <w:t>. Vier studenten vinden dit niet en antwoord</w:t>
      </w:r>
      <w:r w:rsidR="00AB78DD">
        <w:rPr>
          <w:noProof/>
        </w:rPr>
        <w:t>en</w:t>
      </w:r>
      <w:r w:rsidR="00C02959">
        <w:rPr>
          <w:noProof/>
        </w:rPr>
        <w:t xml:space="preserve"> met: valt wel mee.</w:t>
      </w:r>
    </w:p>
    <w:p w14:paraId="7C153E90" w14:textId="3563E4AB" w:rsidR="00FF25B1" w:rsidRPr="00FF25B1" w:rsidRDefault="00FF25B1" w:rsidP="00861976">
      <w:pPr>
        <w:rPr>
          <w:noProof/>
          <w:u w:val="single"/>
        </w:rPr>
      </w:pPr>
      <w:r w:rsidRPr="00FF25B1">
        <w:rPr>
          <w:noProof/>
          <w:u w:val="single"/>
        </w:rPr>
        <w:t>Vraag 4</w:t>
      </w:r>
    </w:p>
    <w:p w14:paraId="5448341C" w14:textId="774009B5" w:rsidR="00FF25B1" w:rsidRDefault="00832510" w:rsidP="00861976">
      <w:pPr>
        <w:rPr>
          <w:noProof/>
        </w:rPr>
      </w:pPr>
      <w:r>
        <w:rPr>
          <w:noProof/>
        </w:rPr>
        <w:t>Hier vraag</w:t>
      </w:r>
      <w:r w:rsidR="006B3022">
        <w:rPr>
          <w:noProof/>
        </w:rPr>
        <w:t xml:space="preserve"> ik de studenten op welke manier zij denken hoe ik h</w:t>
      </w:r>
      <w:r w:rsidR="00AB78DD">
        <w:rPr>
          <w:noProof/>
        </w:rPr>
        <w:t>e</w:t>
      </w:r>
      <w:r w:rsidR="006B3022">
        <w:rPr>
          <w:noProof/>
        </w:rPr>
        <w:t>n kan helpen</w:t>
      </w:r>
      <w:r w:rsidR="00943EC2">
        <w:rPr>
          <w:noProof/>
        </w:rPr>
        <w:t xml:space="preserve"> met het maken van een tekening. </w:t>
      </w:r>
      <w:r w:rsidR="00F9053A">
        <w:rPr>
          <w:noProof/>
        </w:rPr>
        <w:t>Niet i</w:t>
      </w:r>
      <w:r w:rsidR="008D1BDA">
        <w:rPr>
          <w:noProof/>
        </w:rPr>
        <w:t>eder</w:t>
      </w:r>
      <w:r w:rsidR="00F9053A">
        <w:rPr>
          <w:noProof/>
        </w:rPr>
        <w:t>e</w:t>
      </w:r>
      <w:r w:rsidR="008D1BDA">
        <w:rPr>
          <w:noProof/>
        </w:rPr>
        <w:t xml:space="preserve"> </w:t>
      </w:r>
      <w:r w:rsidR="00F678B2">
        <w:rPr>
          <w:noProof/>
        </w:rPr>
        <w:t xml:space="preserve">student </w:t>
      </w:r>
      <w:r w:rsidR="00313207">
        <w:rPr>
          <w:noProof/>
        </w:rPr>
        <w:t xml:space="preserve">heeft </w:t>
      </w:r>
      <w:r w:rsidR="00F9053A">
        <w:rPr>
          <w:noProof/>
        </w:rPr>
        <w:t xml:space="preserve">namelijk </w:t>
      </w:r>
      <w:r w:rsidR="004C1C45">
        <w:rPr>
          <w:noProof/>
        </w:rPr>
        <w:t>dezelfde</w:t>
      </w:r>
      <w:r w:rsidR="00313207">
        <w:rPr>
          <w:noProof/>
        </w:rPr>
        <w:t xml:space="preserve"> benadering nodig en </w:t>
      </w:r>
      <w:r w:rsidR="00AB78DD">
        <w:rPr>
          <w:noProof/>
        </w:rPr>
        <w:t xml:space="preserve">ieder </w:t>
      </w:r>
      <w:r w:rsidR="00110825">
        <w:rPr>
          <w:noProof/>
        </w:rPr>
        <w:t xml:space="preserve">neemt de stof in zich op </w:t>
      </w:r>
      <w:r w:rsidR="00313207">
        <w:rPr>
          <w:noProof/>
        </w:rPr>
        <w:t xml:space="preserve">op </w:t>
      </w:r>
      <w:r w:rsidR="007F006F">
        <w:rPr>
          <w:noProof/>
        </w:rPr>
        <w:t>zijn eigen</w:t>
      </w:r>
      <w:r w:rsidR="00313207">
        <w:rPr>
          <w:noProof/>
        </w:rPr>
        <w:t xml:space="preserve"> manier</w:t>
      </w:r>
      <w:r w:rsidR="00D6535E">
        <w:rPr>
          <w:noProof/>
        </w:rPr>
        <w:t xml:space="preserve">. </w:t>
      </w:r>
      <w:r w:rsidR="00D8384E">
        <w:rPr>
          <w:noProof/>
        </w:rPr>
        <w:t xml:space="preserve">Het meerendeel </w:t>
      </w:r>
      <w:r w:rsidR="006E5105">
        <w:rPr>
          <w:noProof/>
        </w:rPr>
        <w:t xml:space="preserve">geeft de voorkeur aan persoonlijke </w:t>
      </w:r>
      <w:r w:rsidR="00C678AD">
        <w:rPr>
          <w:noProof/>
        </w:rPr>
        <w:t>uitleg</w:t>
      </w:r>
      <w:r w:rsidR="00D1614C">
        <w:rPr>
          <w:noProof/>
        </w:rPr>
        <w:t xml:space="preserve"> en twee studenten he</w:t>
      </w:r>
      <w:r w:rsidR="00AB78DD">
        <w:rPr>
          <w:noProof/>
        </w:rPr>
        <w:t>bben</w:t>
      </w:r>
      <w:r w:rsidR="00D1614C">
        <w:rPr>
          <w:noProof/>
        </w:rPr>
        <w:t xml:space="preserve"> geen idee.</w:t>
      </w:r>
      <w:r w:rsidR="00A764DF">
        <w:rPr>
          <w:noProof/>
        </w:rPr>
        <w:t xml:space="preserve"> De conclusie is </w:t>
      </w:r>
      <w:r w:rsidR="001622A1">
        <w:rPr>
          <w:noProof/>
        </w:rPr>
        <w:t xml:space="preserve">dat </w:t>
      </w:r>
      <w:r w:rsidR="00C76E9E">
        <w:rPr>
          <w:noProof/>
        </w:rPr>
        <w:t xml:space="preserve">de meeste studenten </w:t>
      </w:r>
      <w:r w:rsidR="004C1545">
        <w:rPr>
          <w:noProof/>
        </w:rPr>
        <w:t>er baa</w:t>
      </w:r>
      <w:r w:rsidR="00AB78DD">
        <w:rPr>
          <w:noProof/>
        </w:rPr>
        <w:t>t</w:t>
      </w:r>
      <w:r w:rsidR="004C1545">
        <w:rPr>
          <w:noProof/>
        </w:rPr>
        <w:t xml:space="preserve"> bij hebben </w:t>
      </w:r>
      <w:r w:rsidR="00D34A5E">
        <w:rPr>
          <w:noProof/>
        </w:rPr>
        <w:t>dat je even bij h</w:t>
      </w:r>
      <w:r w:rsidR="00AB78DD">
        <w:rPr>
          <w:noProof/>
        </w:rPr>
        <w:t>e</w:t>
      </w:r>
      <w:r w:rsidR="00D34A5E">
        <w:rPr>
          <w:noProof/>
        </w:rPr>
        <w:t>n komt staan en persoonlijk ui</w:t>
      </w:r>
      <w:r w:rsidR="00886B42">
        <w:rPr>
          <w:noProof/>
        </w:rPr>
        <w:t>tleg geeft van een bepaalde taak.</w:t>
      </w:r>
    </w:p>
    <w:p w14:paraId="4B802C2D" w14:textId="0F7507D0" w:rsidR="00886B42" w:rsidRPr="00886B42" w:rsidRDefault="00886B42" w:rsidP="00861976">
      <w:pPr>
        <w:rPr>
          <w:noProof/>
          <w:u w:val="single"/>
        </w:rPr>
      </w:pPr>
      <w:r w:rsidRPr="00886B42">
        <w:rPr>
          <w:noProof/>
          <w:u w:val="single"/>
        </w:rPr>
        <w:t xml:space="preserve">Vraag </w:t>
      </w:r>
      <w:r>
        <w:rPr>
          <w:noProof/>
          <w:u w:val="single"/>
        </w:rPr>
        <w:t>5</w:t>
      </w:r>
    </w:p>
    <w:p w14:paraId="543AA33F" w14:textId="7794289B" w:rsidR="00D263F6" w:rsidRDefault="00861976" w:rsidP="00231461">
      <w:pPr>
        <w:rPr>
          <w:noProof/>
        </w:rPr>
      </w:pPr>
      <w:r w:rsidRPr="00861976">
        <w:rPr>
          <w:noProof/>
        </w:rPr>
        <w:t>Als je een tekenopdracht maakt en het lukt na meerdere keren niet om wat op papier te krijgen, wat is dan je reactie?</w:t>
      </w:r>
      <w:r w:rsidR="00651068">
        <w:rPr>
          <w:noProof/>
        </w:rPr>
        <w:t xml:space="preserve"> </w:t>
      </w:r>
      <w:r w:rsidR="00D1055A">
        <w:rPr>
          <w:noProof/>
        </w:rPr>
        <w:t>Acht studenten geven aan om het later nog even weer te proberen en vier studenten zetten door, totdat het wel lukt.</w:t>
      </w:r>
      <w:r w:rsidR="00421E1B">
        <w:rPr>
          <w:noProof/>
        </w:rPr>
        <w:t xml:space="preserve"> </w:t>
      </w:r>
      <w:r w:rsidR="00651068">
        <w:rPr>
          <w:noProof/>
        </w:rPr>
        <w:t xml:space="preserve">Op </w:t>
      </w:r>
      <w:r w:rsidR="00421E1B">
        <w:rPr>
          <w:noProof/>
        </w:rPr>
        <w:t>de</w:t>
      </w:r>
      <w:r w:rsidR="00651068">
        <w:rPr>
          <w:noProof/>
        </w:rPr>
        <w:t xml:space="preserve"> vraag heeft </w:t>
      </w:r>
      <w:r w:rsidR="00773C4C">
        <w:rPr>
          <w:noProof/>
        </w:rPr>
        <w:t>één</w:t>
      </w:r>
      <w:r w:rsidR="00651068">
        <w:rPr>
          <w:noProof/>
        </w:rPr>
        <w:t xml:space="preserve"> student geantwoord</w:t>
      </w:r>
      <w:r w:rsidR="00773C4C">
        <w:rPr>
          <w:noProof/>
        </w:rPr>
        <w:t xml:space="preserve">: </w:t>
      </w:r>
      <w:r w:rsidR="00773C4C" w:rsidRPr="00773C4C">
        <w:rPr>
          <w:noProof/>
        </w:rPr>
        <w:t>Ik schuif de tekening opzij, want het lukt mij toch niet!</w:t>
      </w:r>
      <w:r w:rsidR="00A1610F">
        <w:rPr>
          <w:noProof/>
        </w:rPr>
        <w:t xml:space="preserve"> </w:t>
      </w:r>
      <w:r w:rsidR="00A22312">
        <w:rPr>
          <w:noProof/>
        </w:rPr>
        <w:t>De</w:t>
      </w:r>
      <w:r w:rsidR="00421E1B">
        <w:rPr>
          <w:noProof/>
        </w:rPr>
        <w:t>ze</w:t>
      </w:r>
      <w:r w:rsidR="00BE09C6">
        <w:rPr>
          <w:noProof/>
        </w:rPr>
        <w:t xml:space="preserve"> </w:t>
      </w:r>
      <w:r w:rsidR="00A22312">
        <w:rPr>
          <w:noProof/>
        </w:rPr>
        <w:t>antwoordkeuze is typisch een uitspraak van iemand die geen geloof in eigen kunnen heeft.</w:t>
      </w:r>
      <w:r w:rsidR="0095534A">
        <w:rPr>
          <w:noProof/>
        </w:rPr>
        <w:t xml:space="preserve"> Ik mag dan wel de conclusie trekken dat er in ieder geval één student geen geloof in eigen kunnen </w:t>
      </w:r>
      <w:r w:rsidR="00FE3E2D">
        <w:rPr>
          <w:noProof/>
        </w:rPr>
        <w:t>heeft.</w:t>
      </w:r>
    </w:p>
    <w:p w14:paraId="09E6C417" w14:textId="57866A45" w:rsidR="00FE3E2D" w:rsidRPr="00FE3E2D" w:rsidRDefault="00FE3E2D" w:rsidP="00231461">
      <w:pPr>
        <w:rPr>
          <w:noProof/>
          <w:u w:val="single"/>
        </w:rPr>
      </w:pPr>
      <w:r w:rsidRPr="00FE3E2D">
        <w:rPr>
          <w:noProof/>
          <w:u w:val="single"/>
        </w:rPr>
        <w:lastRenderedPageBreak/>
        <w:t>Vraag 6</w:t>
      </w:r>
    </w:p>
    <w:p w14:paraId="5AA7AD22" w14:textId="2B0BF3C9" w:rsidR="00FE3E2D" w:rsidRDefault="00070547" w:rsidP="00231461">
      <w:pPr>
        <w:rPr>
          <w:noProof/>
        </w:rPr>
      </w:pPr>
      <w:r>
        <w:rPr>
          <w:noProof/>
        </w:rPr>
        <w:t>Met name deze vraag</w:t>
      </w:r>
      <w:r w:rsidR="00D75EB8">
        <w:rPr>
          <w:noProof/>
        </w:rPr>
        <w:t xml:space="preserve">, vraagt naar geloof in eigen kunnen. </w:t>
      </w:r>
      <w:r w:rsidR="00AE482D">
        <w:rPr>
          <w:noProof/>
        </w:rPr>
        <w:t xml:space="preserve">Nadat de student zijn opleiding heeft </w:t>
      </w:r>
      <w:r w:rsidR="0066561C">
        <w:rPr>
          <w:noProof/>
        </w:rPr>
        <w:t>voltooid verwacht ik dat hij of zij een eenvoudige</w:t>
      </w:r>
      <w:r w:rsidR="00950502">
        <w:rPr>
          <w:noProof/>
        </w:rPr>
        <w:t xml:space="preserve"> tekenig kan maken</w:t>
      </w:r>
      <w:r w:rsidR="00256FEA">
        <w:rPr>
          <w:noProof/>
        </w:rPr>
        <w:t xml:space="preserve">. Na twee jaar geoefend </w:t>
      </w:r>
      <w:r w:rsidR="006761D9">
        <w:rPr>
          <w:noProof/>
        </w:rPr>
        <w:t xml:space="preserve">te </w:t>
      </w:r>
      <w:r w:rsidR="00256FEA">
        <w:rPr>
          <w:noProof/>
        </w:rPr>
        <w:t xml:space="preserve">hebben </w:t>
      </w:r>
      <w:r w:rsidR="006A6144">
        <w:rPr>
          <w:noProof/>
        </w:rPr>
        <w:t>zouden ze dit moeten kunnen. Acht studenten zijn er vanuit overtuigd dat ze dat kunnen</w:t>
      </w:r>
      <w:r w:rsidR="00DF0954">
        <w:rPr>
          <w:noProof/>
        </w:rPr>
        <w:t xml:space="preserve"> en drie studenten </w:t>
      </w:r>
      <w:r w:rsidR="00134461">
        <w:rPr>
          <w:noProof/>
        </w:rPr>
        <w:t xml:space="preserve">twijfelen een beetje, maar </w:t>
      </w:r>
      <w:r w:rsidR="00F94FA8">
        <w:rPr>
          <w:noProof/>
        </w:rPr>
        <w:t xml:space="preserve">geloven wel dat ze </w:t>
      </w:r>
      <w:r w:rsidR="00DF0954">
        <w:rPr>
          <w:noProof/>
        </w:rPr>
        <w:t>het ook</w:t>
      </w:r>
      <w:r w:rsidR="00F94FA8">
        <w:rPr>
          <w:noProof/>
        </w:rPr>
        <w:t xml:space="preserve"> </w:t>
      </w:r>
      <w:r w:rsidR="00DF0954">
        <w:rPr>
          <w:noProof/>
        </w:rPr>
        <w:t>kunnen</w:t>
      </w:r>
      <w:r w:rsidR="00134461">
        <w:rPr>
          <w:noProof/>
        </w:rPr>
        <w:t>.</w:t>
      </w:r>
      <w:r w:rsidR="00F94FA8">
        <w:rPr>
          <w:noProof/>
        </w:rPr>
        <w:t xml:space="preserve"> </w:t>
      </w:r>
      <w:r w:rsidR="008F6A8F">
        <w:rPr>
          <w:noProof/>
        </w:rPr>
        <w:t>Wat mij opvalt is dat twee studenten het niet weten</w:t>
      </w:r>
      <w:r w:rsidR="001403A8">
        <w:rPr>
          <w:noProof/>
        </w:rPr>
        <w:t xml:space="preserve"> en </w:t>
      </w:r>
      <w:r w:rsidR="00320E4B">
        <w:rPr>
          <w:noProof/>
        </w:rPr>
        <w:t>dat beteken</w:t>
      </w:r>
      <w:r w:rsidR="00AB78DD">
        <w:rPr>
          <w:noProof/>
        </w:rPr>
        <w:t>t</w:t>
      </w:r>
      <w:r w:rsidR="00320E4B">
        <w:rPr>
          <w:noProof/>
        </w:rPr>
        <w:t xml:space="preserve"> </w:t>
      </w:r>
      <w:r w:rsidR="0073487A">
        <w:rPr>
          <w:noProof/>
        </w:rPr>
        <w:t>dat ze geen geloof in eigen kunnen hebben</w:t>
      </w:r>
      <w:r w:rsidR="00AB78DD">
        <w:rPr>
          <w:noProof/>
        </w:rPr>
        <w:t>,</w:t>
      </w:r>
      <w:r w:rsidR="0073487A">
        <w:rPr>
          <w:noProof/>
        </w:rPr>
        <w:t xml:space="preserve"> </w:t>
      </w:r>
      <w:r w:rsidR="00AB78DD">
        <w:rPr>
          <w:noProof/>
        </w:rPr>
        <w:t>lijkt mij</w:t>
      </w:r>
      <w:r w:rsidR="0073487A">
        <w:rPr>
          <w:noProof/>
        </w:rPr>
        <w:t>.</w:t>
      </w:r>
    </w:p>
    <w:p w14:paraId="6F97BA24" w14:textId="1E2F0365" w:rsidR="00B864EE" w:rsidRPr="00B864EE" w:rsidRDefault="00B864EE" w:rsidP="00231461">
      <w:pPr>
        <w:rPr>
          <w:noProof/>
          <w:u w:val="single"/>
        </w:rPr>
      </w:pPr>
      <w:r w:rsidRPr="00B864EE">
        <w:rPr>
          <w:noProof/>
          <w:u w:val="single"/>
        </w:rPr>
        <w:t>Vraag 7</w:t>
      </w:r>
    </w:p>
    <w:p w14:paraId="0CA1F44A" w14:textId="7B7914F8" w:rsidR="00B864EE" w:rsidRDefault="00EC561E" w:rsidP="00231461">
      <w:pPr>
        <w:rPr>
          <w:noProof/>
        </w:rPr>
      </w:pPr>
      <w:r>
        <w:rPr>
          <w:noProof/>
        </w:rPr>
        <w:t xml:space="preserve">Omdat ik merk dat </w:t>
      </w:r>
      <w:r w:rsidR="002A7929">
        <w:rPr>
          <w:noProof/>
        </w:rPr>
        <w:t>de studenten minder gemotiveerd zijn</w:t>
      </w:r>
      <w:r w:rsidR="00785C5C">
        <w:rPr>
          <w:noProof/>
        </w:rPr>
        <w:t xml:space="preserve"> als ze een moeilijke opdracht moeten tekenen, was ik wel benieuwd </w:t>
      </w:r>
      <w:r w:rsidR="00645CE7">
        <w:rPr>
          <w:noProof/>
        </w:rPr>
        <w:t>of de student</w:t>
      </w:r>
      <w:r w:rsidR="0051135F">
        <w:rPr>
          <w:noProof/>
        </w:rPr>
        <w:t>en</w:t>
      </w:r>
      <w:r w:rsidR="00645CE7">
        <w:rPr>
          <w:noProof/>
        </w:rPr>
        <w:t xml:space="preserve"> dat zelf ook zo erva</w:t>
      </w:r>
      <w:r w:rsidR="0051135F">
        <w:rPr>
          <w:noProof/>
        </w:rPr>
        <w:t>ren</w:t>
      </w:r>
      <w:r w:rsidR="00645CE7">
        <w:rPr>
          <w:noProof/>
        </w:rPr>
        <w:t xml:space="preserve">. </w:t>
      </w:r>
      <w:r w:rsidR="00864CB5">
        <w:rPr>
          <w:noProof/>
        </w:rPr>
        <w:t xml:space="preserve">Twaalf studenten </w:t>
      </w:r>
      <w:r w:rsidR="00D47D24">
        <w:rPr>
          <w:noProof/>
        </w:rPr>
        <w:t>geven aan dat</w:t>
      </w:r>
      <w:r w:rsidR="00B159C9">
        <w:rPr>
          <w:noProof/>
        </w:rPr>
        <w:t xml:space="preserve"> als de tekenopdracht </w:t>
      </w:r>
      <w:r w:rsidR="000B176D">
        <w:rPr>
          <w:noProof/>
        </w:rPr>
        <w:t xml:space="preserve">wel lukt en dus makkelijk is, </w:t>
      </w:r>
      <w:r w:rsidR="00AB78DD">
        <w:rPr>
          <w:noProof/>
        </w:rPr>
        <w:t xml:space="preserve">ze </w:t>
      </w:r>
      <w:r w:rsidR="009B3C8C">
        <w:rPr>
          <w:noProof/>
        </w:rPr>
        <w:t>meer</w:t>
      </w:r>
      <w:r w:rsidR="000B176D">
        <w:rPr>
          <w:noProof/>
        </w:rPr>
        <w:t xml:space="preserve"> gemotiveerd zijn</w:t>
      </w:r>
      <w:r w:rsidR="009B3C8C">
        <w:rPr>
          <w:noProof/>
        </w:rPr>
        <w:t xml:space="preserve"> dan wanneer het niet lukt. </w:t>
      </w:r>
      <w:r w:rsidR="003C13E2">
        <w:rPr>
          <w:noProof/>
        </w:rPr>
        <w:t xml:space="preserve">Wat bijzonder is , is dat </w:t>
      </w:r>
      <w:r w:rsidR="00C05011">
        <w:rPr>
          <w:noProof/>
        </w:rPr>
        <w:t>één student</w:t>
      </w:r>
      <w:r w:rsidR="008C69F4">
        <w:rPr>
          <w:noProof/>
        </w:rPr>
        <w:t xml:space="preserve"> het niet weet. Dit kan er op duiden dat </w:t>
      </w:r>
      <w:r w:rsidR="00656B1B">
        <w:rPr>
          <w:noProof/>
        </w:rPr>
        <w:t xml:space="preserve">de student </w:t>
      </w:r>
      <w:r w:rsidR="008C69F4">
        <w:rPr>
          <w:noProof/>
        </w:rPr>
        <w:t xml:space="preserve">de vraag niet </w:t>
      </w:r>
      <w:r w:rsidR="00685002">
        <w:rPr>
          <w:noProof/>
        </w:rPr>
        <w:t xml:space="preserve">begrijpt of </w:t>
      </w:r>
      <w:r w:rsidR="00871952">
        <w:rPr>
          <w:noProof/>
        </w:rPr>
        <w:t xml:space="preserve">dat hij of zij </w:t>
      </w:r>
      <w:r w:rsidR="00190DF1">
        <w:rPr>
          <w:noProof/>
        </w:rPr>
        <w:t xml:space="preserve">geen idee </w:t>
      </w:r>
      <w:r w:rsidR="00656B1B">
        <w:rPr>
          <w:noProof/>
        </w:rPr>
        <w:t xml:space="preserve">heeft </w:t>
      </w:r>
      <w:r w:rsidR="00B13238">
        <w:rPr>
          <w:noProof/>
        </w:rPr>
        <w:t xml:space="preserve">of </w:t>
      </w:r>
      <w:r w:rsidR="00D47B53">
        <w:rPr>
          <w:noProof/>
        </w:rPr>
        <w:t>een positieve ervaring</w:t>
      </w:r>
      <w:r w:rsidR="00190DF1">
        <w:rPr>
          <w:noProof/>
        </w:rPr>
        <w:t xml:space="preserve"> hem motiveer</w:t>
      </w:r>
      <w:r w:rsidR="00AB78DD">
        <w:rPr>
          <w:noProof/>
        </w:rPr>
        <w:t>t</w:t>
      </w:r>
      <w:r w:rsidR="00190DF1">
        <w:rPr>
          <w:noProof/>
        </w:rPr>
        <w:t>.</w:t>
      </w:r>
      <w:r w:rsidR="00CE4AB5">
        <w:rPr>
          <w:noProof/>
        </w:rPr>
        <w:t xml:space="preserve"> Ik vermoed het laatste, omdat hij </w:t>
      </w:r>
      <w:r w:rsidR="0085066D">
        <w:rPr>
          <w:noProof/>
        </w:rPr>
        <w:t>nog nooit een positieve ervaring met tekenen heeft gehad.</w:t>
      </w:r>
    </w:p>
    <w:p w14:paraId="6890C706" w14:textId="39F609A7" w:rsidR="00173117" w:rsidRPr="00173117" w:rsidRDefault="00173117" w:rsidP="00231461">
      <w:pPr>
        <w:rPr>
          <w:noProof/>
          <w:u w:val="single"/>
        </w:rPr>
      </w:pPr>
      <w:r w:rsidRPr="00173117">
        <w:rPr>
          <w:noProof/>
          <w:u w:val="single"/>
        </w:rPr>
        <w:t>Vraag 8</w:t>
      </w:r>
    </w:p>
    <w:p w14:paraId="09BE5933" w14:textId="4273B599" w:rsidR="00231461" w:rsidRDefault="00173117" w:rsidP="00231461">
      <w:r>
        <w:rPr>
          <w:noProof/>
        </w:rPr>
        <w:t>Hier</w:t>
      </w:r>
      <w:r w:rsidR="004B3716">
        <w:rPr>
          <w:noProof/>
        </w:rPr>
        <w:t xml:space="preserve"> heb ik </w:t>
      </w:r>
      <w:r w:rsidR="00F149C0">
        <w:rPr>
          <w:noProof/>
        </w:rPr>
        <w:t>twee stel</w:t>
      </w:r>
      <w:r w:rsidR="00253DA3">
        <w:rPr>
          <w:noProof/>
        </w:rPr>
        <w:t>l</w:t>
      </w:r>
      <w:r w:rsidR="00F149C0">
        <w:rPr>
          <w:noProof/>
        </w:rPr>
        <w:t xml:space="preserve">ingen </w:t>
      </w:r>
      <w:r w:rsidR="00955732">
        <w:rPr>
          <w:noProof/>
        </w:rPr>
        <w:t xml:space="preserve">weergegeven,  met de vraag welke stelling het beste bij </w:t>
      </w:r>
      <w:r w:rsidR="00706AAD">
        <w:rPr>
          <w:noProof/>
        </w:rPr>
        <w:t xml:space="preserve">hem of haar past. </w:t>
      </w:r>
      <w:r w:rsidR="002B584F">
        <w:rPr>
          <w:noProof/>
        </w:rPr>
        <w:t>De twee stellingen zijn</w:t>
      </w:r>
      <w:r w:rsidR="00231461">
        <w:rPr>
          <w:noProof/>
        </w:rPr>
        <w:t>:</w:t>
      </w:r>
      <w:r w:rsidR="00231461" w:rsidRPr="00231461">
        <w:t xml:space="preserve"> </w:t>
      </w:r>
    </w:p>
    <w:p w14:paraId="658B5DE7" w14:textId="77777777" w:rsidR="00B502DF" w:rsidRDefault="00231461" w:rsidP="003B7906">
      <w:pPr>
        <w:pStyle w:val="Lijstalinea"/>
        <w:numPr>
          <w:ilvl w:val="0"/>
          <w:numId w:val="40"/>
        </w:numPr>
        <w:rPr>
          <w:noProof/>
        </w:rPr>
      </w:pPr>
      <w:r>
        <w:rPr>
          <w:noProof/>
        </w:rPr>
        <w:t>Ik heb het nog nooit gedaan, dus ik kan het niet</w:t>
      </w:r>
    </w:p>
    <w:p w14:paraId="47E2D8CE" w14:textId="6B7C8BDB" w:rsidR="00861976" w:rsidRDefault="00231461" w:rsidP="003B7906">
      <w:pPr>
        <w:pStyle w:val="Lijstalinea"/>
        <w:numPr>
          <w:ilvl w:val="0"/>
          <w:numId w:val="40"/>
        </w:numPr>
        <w:rPr>
          <w:noProof/>
        </w:rPr>
      </w:pPr>
      <w:r>
        <w:rPr>
          <w:noProof/>
        </w:rPr>
        <w:t>Ik heb het nog nooit gedaan, dus ik denk dat ik het wel kan.</w:t>
      </w:r>
    </w:p>
    <w:p w14:paraId="04DDC263" w14:textId="34E8D903" w:rsidR="004B00BD" w:rsidRDefault="0086330F" w:rsidP="00C82194">
      <w:pPr>
        <w:rPr>
          <w:noProof/>
        </w:rPr>
      </w:pPr>
      <w:r>
        <w:rPr>
          <w:noProof/>
        </w:rPr>
        <w:t xml:space="preserve">De </w:t>
      </w:r>
      <w:r w:rsidR="00691425">
        <w:rPr>
          <w:noProof/>
        </w:rPr>
        <w:t xml:space="preserve">tweede </w:t>
      </w:r>
      <w:r>
        <w:rPr>
          <w:noProof/>
        </w:rPr>
        <w:t xml:space="preserve">stellingen </w:t>
      </w:r>
      <w:r w:rsidR="00691425">
        <w:rPr>
          <w:noProof/>
        </w:rPr>
        <w:t>is</w:t>
      </w:r>
      <w:r>
        <w:rPr>
          <w:noProof/>
        </w:rPr>
        <w:t xml:space="preserve"> een uitspraak van Pippie Langkous en </w:t>
      </w:r>
      <w:r w:rsidR="002416C4">
        <w:rPr>
          <w:noProof/>
        </w:rPr>
        <w:t xml:space="preserve">vond ik erg toepasselijk. </w:t>
      </w:r>
      <w:r w:rsidR="00550B2B">
        <w:rPr>
          <w:noProof/>
        </w:rPr>
        <w:t xml:space="preserve">De eerste stelling is </w:t>
      </w:r>
      <w:r w:rsidR="008D3D37">
        <w:rPr>
          <w:noProof/>
        </w:rPr>
        <w:t xml:space="preserve">hiervan afgeleid en is </w:t>
      </w:r>
      <w:r w:rsidR="00550B2B">
        <w:rPr>
          <w:noProof/>
        </w:rPr>
        <w:t xml:space="preserve">per uitstek de </w:t>
      </w:r>
      <w:r w:rsidR="002B1170">
        <w:rPr>
          <w:noProof/>
        </w:rPr>
        <w:t>uitspraak</w:t>
      </w:r>
      <w:r w:rsidR="005B2A53">
        <w:rPr>
          <w:noProof/>
        </w:rPr>
        <w:t xml:space="preserve"> </w:t>
      </w:r>
      <w:r w:rsidR="000518AC">
        <w:rPr>
          <w:noProof/>
        </w:rPr>
        <w:t>die</w:t>
      </w:r>
      <w:r w:rsidR="00FC594F">
        <w:rPr>
          <w:noProof/>
        </w:rPr>
        <w:t xml:space="preserve"> </w:t>
      </w:r>
      <w:r w:rsidR="000518AC">
        <w:rPr>
          <w:noProof/>
        </w:rPr>
        <w:t>bevestig</w:t>
      </w:r>
      <w:r w:rsidR="00AB78DD">
        <w:rPr>
          <w:noProof/>
        </w:rPr>
        <w:t>t</w:t>
      </w:r>
      <w:r w:rsidR="000518AC">
        <w:rPr>
          <w:noProof/>
        </w:rPr>
        <w:t xml:space="preserve"> </w:t>
      </w:r>
      <w:r w:rsidR="002D5E7A">
        <w:rPr>
          <w:noProof/>
        </w:rPr>
        <w:t>dat</w:t>
      </w:r>
      <w:r w:rsidR="005B2A53">
        <w:rPr>
          <w:noProof/>
        </w:rPr>
        <w:t xml:space="preserve"> de student </w:t>
      </w:r>
      <w:r w:rsidR="002D5E7A">
        <w:rPr>
          <w:noProof/>
        </w:rPr>
        <w:t>nie</w:t>
      </w:r>
      <w:r w:rsidR="00326E55">
        <w:rPr>
          <w:noProof/>
        </w:rPr>
        <w:t xml:space="preserve">t </w:t>
      </w:r>
      <w:r w:rsidR="005B2A53">
        <w:rPr>
          <w:noProof/>
        </w:rPr>
        <w:t>geloof</w:t>
      </w:r>
      <w:r w:rsidR="00326E55">
        <w:rPr>
          <w:noProof/>
        </w:rPr>
        <w:t>t</w:t>
      </w:r>
      <w:r w:rsidR="005B2A53">
        <w:rPr>
          <w:noProof/>
        </w:rPr>
        <w:t xml:space="preserve"> in </w:t>
      </w:r>
      <w:r w:rsidR="005C3E46">
        <w:rPr>
          <w:noProof/>
        </w:rPr>
        <w:t xml:space="preserve">zijn </w:t>
      </w:r>
      <w:r w:rsidR="005B2A53">
        <w:rPr>
          <w:noProof/>
        </w:rPr>
        <w:t>eigen kunnen</w:t>
      </w:r>
      <w:r w:rsidR="00691425">
        <w:rPr>
          <w:noProof/>
        </w:rPr>
        <w:t>.</w:t>
      </w:r>
      <w:r w:rsidR="00C82194">
        <w:rPr>
          <w:noProof/>
        </w:rPr>
        <w:t xml:space="preserve"> </w:t>
      </w:r>
      <w:r w:rsidR="0078323D">
        <w:rPr>
          <w:noProof/>
        </w:rPr>
        <w:t xml:space="preserve">Er </w:t>
      </w:r>
      <w:r w:rsidR="00C82194">
        <w:rPr>
          <w:noProof/>
        </w:rPr>
        <w:t xml:space="preserve">heeft </w:t>
      </w:r>
      <w:bookmarkStart w:id="14" w:name="_Hlk87622502"/>
      <w:r w:rsidR="00F62991">
        <w:rPr>
          <w:noProof/>
        </w:rPr>
        <w:t>éé</w:t>
      </w:r>
      <w:r w:rsidR="00C82194">
        <w:rPr>
          <w:noProof/>
        </w:rPr>
        <w:t>n student</w:t>
      </w:r>
      <w:r w:rsidR="008552A9">
        <w:rPr>
          <w:noProof/>
        </w:rPr>
        <w:t xml:space="preserve"> </w:t>
      </w:r>
      <w:bookmarkEnd w:id="14"/>
      <w:r w:rsidR="002D1DC1">
        <w:rPr>
          <w:noProof/>
        </w:rPr>
        <w:t xml:space="preserve">op </w:t>
      </w:r>
      <w:r w:rsidR="008552A9">
        <w:rPr>
          <w:noProof/>
        </w:rPr>
        <w:t>stel</w:t>
      </w:r>
      <w:r w:rsidR="00515939">
        <w:rPr>
          <w:noProof/>
        </w:rPr>
        <w:t>ling</w:t>
      </w:r>
      <w:r w:rsidR="008552A9">
        <w:rPr>
          <w:noProof/>
        </w:rPr>
        <w:t xml:space="preserve"> 1 </w:t>
      </w:r>
      <w:r w:rsidR="002D1DC1">
        <w:rPr>
          <w:noProof/>
        </w:rPr>
        <w:t>geantwoord</w:t>
      </w:r>
      <w:r w:rsidR="0006644D">
        <w:rPr>
          <w:noProof/>
        </w:rPr>
        <w:t xml:space="preserve"> en ik durf haast wel met zekerheid te zeggen dat deze student geen geloof in eigen kunnen heeft</w:t>
      </w:r>
      <w:r w:rsidR="00594F3F">
        <w:rPr>
          <w:noProof/>
        </w:rPr>
        <w:t>.</w:t>
      </w:r>
      <w:r w:rsidR="005B0CB6">
        <w:rPr>
          <w:noProof/>
        </w:rPr>
        <w:t xml:space="preserve"> </w:t>
      </w:r>
    </w:p>
    <w:p w14:paraId="54662D43" w14:textId="0A4A516A" w:rsidR="004B00BD" w:rsidRPr="004B00BD" w:rsidRDefault="004B00BD" w:rsidP="00C82194">
      <w:pPr>
        <w:rPr>
          <w:noProof/>
          <w:u w:val="single"/>
        </w:rPr>
      </w:pPr>
      <w:r w:rsidRPr="004B00BD">
        <w:rPr>
          <w:noProof/>
          <w:u w:val="single"/>
        </w:rPr>
        <w:t>Vraag 9</w:t>
      </w:r>
    </w:p>
    <w:p w14:paraId="4378F61F" w14:textId="63DA22FA" w:rsidR="00541D26" w:rsidRDefault="00FD3546" w:rsidP="00C82194">
      <w:pPr>
        <w:rPr>
          <w:noProof/>
        </w:rPr>
      </w:pPr>
      <w:r w:rsidRPr="00FD3546">
        <w:rPr>
          <w:noProof/>
        </w:rPr>
        <w:t xml:space="preserve">Stel dat jouw werkgever jou vraagt om een detail te tekenen van een bepaalde constructie, omdat hij wil zien hoe jij de constructie hebt gebouwd. Denk jij dat je </w:t>
      </w:r>
      <w:r w:rsidR="00206E71">
        <w:rPr>
          <w:noProof/>
        </w:rPr>
        <w:t xml:space="preserve">dat </w:t>
      </w:r>
      <w:r w:rsidRPr="00FD3546">
        <w:rPr>
          <w:noProof/>
        </w:rPr>
        <w:t>kan en durft?</w:t>
      </w:r>
      <w:r w:rsidR="00972E1E">
        <w:rPr>
          <w:noProof/>
        </w:rPr>
        <w:t xml:space="preserve"> </w:t>
      </w:r>
      <w:r w:rsidR="006E4F59">
        <w:rPr>
          <w:noProof/>
        </w:rPr>
        <w:t xml:space="preserve">Het kan </w:t>
      </w:r>
      <w:r w:rsidR="00532F55">
        <w:rPr>
          <w:noProof/>
        </w:rPr>
        <w:t>voorkomen dat de werkgever vraagt</w:t>
      </w:r>
      <w:r w:rsidR="0005719F">
        <w:rPr>
          <w:noProof/>
        </w:rPr>
        <w:t xml:space="preserve"> aan de student om dit te doen. </w:t>
      </w:r>
      <w:r w:rsidR="004D2DD9">
        <w:rPr>
          <w:noProof/>
        </w:rPr>
        <w:t>In tegenstelling tot de eerder gestelde vraag</w:t>
      </w:r>
      <w:r w:rsidR="00212A49">
        <w:rPr>
          <w:noProof/>
        </w:rPr>
        <w:t xml:space="preserve"> </w:t>
      </w:r>
      <w:r w:rsidR="00BE3E03">
        <w:rPr>
          <w:noProof/>
        </w:rPr>
        <w:t>(</w:t>
      </w:r>
      <w:r w:rsidR="00212A49">
        <w:rPr>
          <w:noProof/>
        </w:rPr>
        <w:t>6</w:t>
      </w:r>
      <w:r w:rsidR="00BE3E03">
        <w:rPr>
          <w:noProof/>
        </w:rPr>
        <w:t>)</w:t>
      </w:r>
      <w:r w:rsidR="004D2DD9">
        <w:rPr>
          <w:noProof/>
        </w:rPr>
        <w:t xml:space="preserve"> </w:t>
      </w:r>
      <w:r w:rsidR="004B6F11">
        <w:rPr>
          <w:noProof/>
        </w:rPr>
        <w:t>waar ik vroeg of ze een eenvoudige plattegrond konden teke</w:t>
      </w:r>
      <w:r w:rsidR="009A3100">
        <w:rPr>
          <w:noProof/>
        </w:rPr>
        <w:t>nen</w:t>
      </w:r>
      <w:r w:rsidR="00A23A5C">
        <w:rPr>
          <w:noProof/>
        </w:rPr>
        <w:t>,</w:t>
      </w:r>
      <w:r w:rsidR="009A3100">
        <w:rPr>
          <w:noProof/>
        </w:rPr>
        <w:t xml:space="preserve"> </w:t>
      </w:r>
      <w:r w:rsidR="001134CE">
        <w:rPr>
          <w:noProof/>
        </w:rPr>
        <w:t xml:space="preserve">koppel ik </w:t>
      </w:r>
      <w:r w:rsidR="00782209">
        <w:rPr>
          <w:noProof/>
        </w:rPr>
        <w:t xml:space="preserve">nu een soortgelijke vraag </w:t>
      </w:r>
      <w:r w:rsidR="001134CE">
        <w:rPr>
          <w:noProof/>
        </w:rPr>
        <w:t>aan de werkgever</w:t>
      </w:r>
      <w:r w:rsidR="00EB2685">
        <w:rPr>
          <w:noProof/>
        </w:rPr>
        <w:t>. De werkgever</w:t>
      </w:r>
      <w:r w:rsidR="00A23A5C">
        <w:rPr>
          <w:noProof/>
        </w:rPr>
        <w:t xml:space="preserve"> </w:t>
      </w:r>
      <w:r w:rsidR="00FF0163">
        <w:rPr>
          <w:noProof/>
        </w:rPr>
        <w:t>heeft</w:t>
      </w:r>
      <w:r w:rsidR="00460E5D">
        <w:rPr>
          <w:noProof/>
        </w:rPr>
        <w:t xml:space="preserve"> een andere</w:t>
      </w:r>
      <w:r w:rsidR="00FF0163">
        <w:rPr>
          <w:noProof/>
        </w:rPr>
        <w:t xml:space="preserve"> </w:t>
      </w:r>
      <w:r w:rsidR="00624836">
        <w:rPr>
          <w:noProof/>
        </w:rPr>
        <w:t>invloed op de student</w:t>
      </w:r>
      <w:r w:rsidR="00460E5D">
        <w:rPr>
          <w:noProof/>
        </w:rPr>
        <w:t xml:space="preserve"> dan de docent</w:t>
      </w:r>
      <w:r w:rsidR="00844A00">
        <w:rPr>
          <w:noProof/>
        </w:rPr>
        <w:t xml:space="preserve"> en ik kan mij voorstellen dat ze bij de werkgever </w:t>
      </w:r>
      <w:r w:rsidR="00E44B97">
        <w:rPr>
          <w:noProof/>
        </w:rPr>
        <w:t xml:space="preserve">niet zo gauw </w:t>
      </w:r>
      <w:r w:rsidR="00ED0095">
        <w:rPr>
          <w:noProof/>
        </w:rPr>
        <w:t xml:space="preserve">nee durfen te zeggen of het helemaal niet durfen. </w:t>
      </w:r>
      <w:r w:rsidR="003649ED">
        <w:rPr>
          <w:noProof/>
        </w:rPr>
        <w:t xml:space="preserve">Drie van de dertien hebben “misschien” aangevinkt en tien student “ja”.  </w:t>
      </w:r>
      <w:r w:rsidR="009B2A2A">
        <w:rPr>
          <w:noProof/>
        </w:rPr>
        <w:t>I</w:t>
      </w:r>
      <w:r w:rsidR="001C22C3">
        <w:rPr>
          <w:noProof/>
        </w:rPr>
        <w:t>k verwacht</w:t>
      </w:r>
      <w:r w:rsidR="00AB78DD">
        <w:rPr>
          <w:noProof/>
        </w:rPr>
        <w:t>t</w:t>
      </w:r>
      <w:r w:rsidR="001C22C3">
        <w:rPr>
          <w:noProof/>
        </w:rPr>
        <w:t xml:space="preserve">e </w:t>
      </w:r>
      <w:r w:rsidR="00373433">
        <w:rPr>
          <w:noProof/>
        </w:rPr>
        <w:t>eigenlijk dat er meer studenten zouden antwoorden met “misschien”</w:t>
      </w:r>
      <w:r w:rsidR="009B2A2A">
        <w:rPr>
          <w:noProof/>
        </w:rPr>
        <w:t xml:space="preserve"> maar dat was dus niet het geval.</w:t>
      </w:r>
      <w:r w:rsidR="00B351E2">
        <w:rPr>
          <w:noProof/>
        </w:rPr>
        <w:t xml:space="preserve"> T</w:t>
      </w:r>
      <w:r w:rsidR="000102CA">
        <w:rPr>
          <w:noProof/>
        </w:rPr>
        <w:t>wee</w:t>
      </w:r>
      <w:r w:rsidR="006D6B77">
        <w:rPr>
          <w:noProof/>
        </w:rPr>
        <w:t xml:space="preserve"> studenten </w:t>
      </w:r>
      <w:r w:rsidR="00A44ADF">
        <w:rPr>
          <w:noProof/>
        </w:rPr>
        <w:t>weten het niet</w:t>
      </w:r>
      <w:r w:rsidR="000102CA">
        <w:rPr>
          <w:noProof/>
        </w:rPr>
        <w:t>.</w:t>
      </w:r>
      <w:r w:rsidR="00E94BFD">
        <w:rPr>
          <w:noProof/>
        </w:rPr>
        <w:t xml:space="preserve"> Deze twee </w:t>
      </w:r>
      <w:r w:rsidR="00F85A71">
        <w:rPr>
          <w:noProof/>
        </w:rPr>
        <w:t xml:space="preserve">twijfelen of hebben geen geloof in eigen kunnen. Maar </w:t>
      </w:r>
      <w:r w:rsidR="00F85A71" w:rsidRPr="00F85A71">
        <w:rPr>
          <w:noProof/>
        </w:rPr>
        <w:t>één student</w:t>
      </w:r>
      <w:r w:rsidR="00F85A71">
        <w:rPr>
          <w:noProof/>
        </w:rPr>
        <w:t xml:space="preserve"> </w:t>
      </w:r>
      <w:r w:rsidR="00805132">
        <w:rPr>
          <w:noProof/>
        </w:rPr>
        <w:t>heeft als antwoord gegeven “nee”</w:t>
      </w:r>
      <w:r w:rsidR="00E213E5">
        <w:rPr>
          <w:noProof/>
        </w:rPr>
        <w:t xml:space="preserve"> en </w:t>
      </w:r>
      <w:r w:rsidR="009C03FA">
        <w:rPr>
          <w:noProof/>
        </w:rPr>
        <w:t xml:space="preserve">is </w:t>
      </w:r>
      <w:r w:rsidR="003C6A5C">
        <w:rPr>
          <w:noProof/>
        </w:rPr>
        <w:t>hier duidelijk in</w:t>
      </w:r>
      <w:r w:rsidR="00E213E5">
        <w:rPr>
          <w:noProof/>
        </w:rPr>
        <w:t xml:space="preserve"> </w:t>
      </w:r>
      <w:r w:rsidR="00F35D9F">
        <w:rPr>
          <w:noProof/>
        </w:rPr>
        <w:t xml:space="preserve">en denkt </w:t>
      </w:r>
      <w:r w:rsidR="00E213E5">
        <w:rPr>
          <w:noProof/>
        </w:rPr>
        <w:t>dat hij het niet kan</w:t>
      </w:r>
      <w:r w:rsidR="00540583">
        <w:rPr>
          <w:noProof/>
        </w:rPr>
        <w:t>. D</w:t>
      </w:r>
      <w:r w:rsidR="00E213E5">
        <w:rPr>
          <w:noProof/>
        </w:rPr>
        <w:t>us</w:t>
      </w:r>
      <w:r w:rsidR="00D3374C">
        <w:rPr>
          <w:noProof/>
        </w:rPr>
        <w:t xml:space="preserve"> </w:t>
      </w:r>
      <w:r w:rsidR="00E213E5">
        <w:rPr>
          <w:noProof/>
        </w:rPr>
        <w:t xml:space="preserve">mijn </w:t>
      </w:r>
      <w:r w:rsidR="00D3374C">
        <w:rPr>
          <w:noProof/>
        </w:rPr>
        <w:t>aanname</w:t>
      </w:r>
      <w:r w:rsidR="00E213E5">
        <w:rPr>
          <w:noProof/>
        </w:rPr>
        <w:t xml:space="preserve"> </w:t>
      </w:r>
      <w:r w:rsidR="00D3374C">
        <w:rPr>
          <w:noProof/>
        </w:rPr>
        <w:t xml:space="preserve">is </w:t>
      </w:r>
      <w:r w:rsidR="008C1A55">
        <w:rPr>
          <w:noProof/>
        </w:rPr>
        <w:t>wederom juis</w:t>
      </w:r>
      <w:r w:rsidR="00072E19">
        <w:rPr>
          <w:noProof/>
        </w:rPr>
        <w:t>t</w:t>
      </w:r>
      <w:r w:rsidR="005164B5">
        <w:rPr>
          <w:noProof/>
        </w:rPr>
        <w:t xml:space="preserve"> </w:t>
      </w:r>
      <w:r w:rsidR="002B6B50">
        <w:rPr>
          <w:noProof/>
        </w:rPr>
        <w:t>dat de</w:t>
      </w:r>
      <w:r w:rsidR="00583A97">
        <w:rPr>
          <w:noProof/>
        </w:rPr>
        <w:t>ze</w:t>
      </w:r>
      <w:r w:rsidR="008C1A55">
        <w:rPr>
          <w:noProof/>
        </w:rPr>
        <w:t xml:space="preserve"> student geen geloof in eigen kunnen heeft.</w:t>
      </w:r>
    </w:p>
    <w:p w14:paraId="05DE3C09" w14:textId="1668BA62" w:rsidR="00583A97" w:rsidRDefault="00583A97" w:rsidP="00C82194">
      <w:pPr>
        <w:rPr>
          <w:noProof/>
        </w:rPr>
      </w:pPr>
    </w:p>
    <w:p w14:paraId="4AC3045D" w14:textId="0BF169FA" w:rsidR="00583A97" w:rsidRPr="00107746" w:rsidRDefault="00107746" w:rsidP="00C82194">
      <w:pPr>
        <w:rPr>
          <w:noProof/>
          <w:u w:val="single"/>
        </w:rPr>
      </w:pPr>
      <w:r w:rsidRPr="00107746">
        <w:rPr>
          <w:noProof/>
          <w:u w:val="single"/>
        </w:rPr>
        <w:lastRenderedPageBreak/>
        <w:t>Vraag 10</w:t>
      </w:r>
    </w:p>
    <w:p w14:paraId="7F8EB281" w14:textId="0C1110C4" w:rsidR="001B5059" w:rsidRDefault="00620D8A" w:rsidP="00C82194">
      <w:pPr>
        <w:rPr>
          <w:noProof/>
        </w:rPr>
      </w:pPr>
      <w:r>
        <w:rPr>
          <w:noProof/>
        </w:rPr>
        <w:t xml:space="preserve">Achteraf </w:t>
      </w:r>
      <w:r w:rsidR="000B1A01">
        <w:rPr>
          <w:noProof/>
        </w:rPr>
        <w:t xml:space="preserve">was dit geen goede vraag, omdat </w:t>
      </w:r>
      <w:r w:rsidR="00304131">
        <w:rPr>
          <w:noProof/>
        </w:rPr>
        <w:t>de studenten grotendeels</w:t>
      </w:r>
      <w:r w:rsidR="00271A98">
        <w:rPr>
          <w:noProof/>
        </w:rPr>
        <w:t xml:space="preserve">, </w:t>
      </w:r>
      <w:r w:rsidR="00490DE8">
        <w:rPr>
          <w:noProof/>
        </w:rPr>
        <w:t>onder wie</w:t>
      </w:r>
      <w:r w:rsidR="00271A98">
        <w:rPr>
          <w:noProof/>
        </w:rPr>
        <w:t xml:space="preserve"> </w:t>
      </w:r>
      <w:r w:rsidR="00632B82">
        <w:rPr>
          <w:noProof/>
        </w:rPr>
        <w:t xml:space="preserve">sowieso drie studenten, </w:t>
      </w:r>
      <w:r w:rsidR="00304131">
        <w:rPr>
          <w:noProof/>
        </w:rPr>
        <w:t xml:space="preserve"> nog niet he</w:t>
      </w:r>
      <w:r w:rsidR="001A31ED">
        <w:rPr>
          <w:noProof/>
        </w:rPr>
        <w:t>bben</w:t>
      </w:r>
      <w:r w:rsidR="00304131">
        <w:rPr>
          <w:noProof/>
        </w:rPr>
        <w:t xml:space="preserve"> getekend </w:t>
      </w:r>
      <w:r w:rsidR="00DB34CD">
        <w:rPr>
          <w:noProof/>
        </w:rPr>
        <w:t>met een tekenprogramma</w:t>
      </w:r>
      <w:r w:rsidR="001A31ED">
        <w:rPr>
          <w:noProof/>
        </w:rPr>
        <w:t xml:space="preserve"> op de laptop</w:t>
      </w:r>
      <w:r w:rsidR="00DB34CD">
        <w:rPr>
          <w:noProof/>
        </w:rPr>
        <w:t xml:space="preserve">. De antwoorden zijn daarom </w:t>
      </w:r>
      <w:r w:rsidR="00A83B36">
        <w:rPr>
          <w:noProof/>
        </w:rPr>
        <w:t xml:space="preserve">nogal </w:t>
      </w:r>
      <w:r w:rsidR="00AC1B1C">
        <w:rPr>
          <w:noProof/>
        </w:rPr>
        <w:t>verdeel</w:t>
      </w:r>
      <w:r w:rsidR="00A83B36">
        <w:rPr>
          <w:noProof/>
        </w:rPr>
        <w:t xml:space="preserve">d en </w:t>
      </w:r>
      <w:r w:rsidR="00A72073">
        <w:rPr>
          <w:noProof/>
        </w:rPr>
        <w:t xml:space="preserve">ik kan hier </w:t>
      </w:r>
      <w:r w:rsidR="003E66C2">
        <w:rPr>
          <w:noProof/>
        </w:rPr>
        <w:t>uit</w:t>
      </w:r>
      <w:r w:rsidR="00A72073">
        <w:rPr>
          <w:noProof/>
        </w:rPr>
        <w:t xml:space="preserve"> opmaken</w:t>
      </w:r>
      <w:r w:rsidR="00664E6C">
        <w:rPr>
          <w:noProof/>
        </w:rPr>
        <w:t xml:space="preserve"> dat </w:t>
      </w:r>
      <w:r w:rsidR="00601569">
        <w:rPr>
          <w:noProof/>
        </w:rPr>
        <w:t xml:space="preserve">vijf </w:t>
      </w:r>
      <w:r w:rsidR="00664E6C">
        <w:rPr>
          <w:noProof/>
        </w:rPr>
        <w:t xml:space="preserve">studenten </w:t>
      </w:r>
      <w:r w:rsidR="002C440E">
        <w:rPr>
          <w:noProof/>
        </w:rPr>
        <w:t xml:space="preserve">die </w:t>
      </w:r>
      <w:r w:rsidR="003E66C2">
        <w:rPr>
          <w:noProof/>
        </w:rPr>
        <w:t>w</w:t>
      </w:r>
      <w:r w:rsidR="002C440E">
        <w:rPr>
          <w:noProof/>
        </w:rPr>
        <w:t xml:space="preserve">el </w:t>
      </w:r>
      <w:r w:rsidR="00FD3449">
        <w:rPr>
          <w:noProof/>
        </w:rPr>
        <w:t>op</w:t>
      </w:r>
      <w:r w:rsidR="003E66C2">
        <w:rPr>
          <w:noProof/>
        </w:rPr>
        <w:t xml:space="preserve"> de laptop</w:t>
      </w:r>
      <w:r w:rsidR="002C440E">
        <w:rPr>
          <w:noProof/>
        </w:rPr>
        <w:t xml:space="preserve"> </w:t>
      </w:r>
      <w:r w:rsidR="00FD3449">
        <w:rPr>
          <w:noProof/>
        </w:rPr>
        <w:t>tekenen</w:t>
      </w:r>
      <w:r w:rsidR="002C440E">
        <w:rPr>
          <w:noProof/>
        </w:rPr>
        <w:t xml:space="preserve"> het makkelijker vinden</w:t>
      </w:r>
      <w:r w:rsidR="004B2E31">
        <w:rPr>
          <w:noProof/>
        </w:rPr>
        <w:t xml:space="preserve"> en d</w:t>
      </w:r>
      <w:r w:rsidR="00894843">
        <w:rPr>
          <w:noProof/>
        </w:rPr>
        <w:t xml:space="preserve">e </w:t>
      </w:r>
      <w:r w:rsidR="00601569">
        <w:rPr>
          <w:noProof/>
        </w:rPr>
        <w:t xml:space="preserve">andere </w:t>
      </w:r>
      <w:r w:rsidR="004B2E31">
        <w:rPr>
          <w:noProof/>
        </w:rPr>
        <w:t xml:space="preserve">vijf vinden het moeilijker, maar </w:t>
      </w:r>
      <w:r w:rsidR="00490DE8">
        <w:rPr>
          <w:noProof/>
        </w:rPr>
        <w:t xml:space="preserve">zij </w:t>
      </w:r>
      <w:r w:rsidR="0017149F">
        <w:rPr>
          <w:noProof/>
        </w:rPr>
        <w:t xml:space="preserve">hebben het tekenen op de laptop nog niet onder de knie. </w:t>
      </w:r>
      <w:r w:rsidR="003F4288">
        <w:rPr>
          <w:noProof/>
        </w:rPr>
        <w:t>Het</w:t>
      </w:r>
      <w:r w:rsidR="00210449">
        <w:rPr>
          <w:noProof/>
        </w:rPr>
        <w:t xml:space="preserve"> zou </w:t>
      </w:r>
      <w:r w:rsidR="003F4288">
        <w:rPr>
          <w:noProof/>
        </w:rPr>
        <w:t xml:space="preserve">natuurlijk </w:t>
      </w:r>
      <w:r w:rsidR="00210449">
        <w:rPr>
          <w:noProof/>
        </w:rPr>
        <w:t xml:space="preserve">kunnen dat de studenten die het </w:t>
      </w:r>
      <w:r w:rsidR="0092177C">
        <w:rPr>
          <w:noProof/>
        </w:rPr>
        <w:t xml:space="preserve">tekenprogramma </w:t>
      </w:r>
      <w:r w:rsidR="00210449">
        <w:rPr>
          <w:noProof/>
        </w:rPr>
        <w:t xml:space="preserve">nog niet onder de knie hebben </w:t>
      </w:r>
      <w:r w:rsidR="00E13407">
        <w:rPr>
          <w:noProof/>
        </w:rPr>
        <w:t>en zeggen dat het moeilijker is op de laptop</w:t>
      </w:r>
      <w:r w:rsidR="003F4288">
        <w:rPr>
          <w:noProof/>
        </w:rPr>
        <w:t xml:space="preserve"> geen geloof in eigen kunnen hebben</w:t>
      </w:r>
      <w:r w:rsidR="0092177C">
        <w:rPr>
          <w:noProof/>
        </w:rPr>
        <w:t xml:space="preserve">. </w:t>
      </w:r>
      <w:r w:rsidR="00CE131C">
        <w:rPr>
          <w:noProof/>
        </w:rPr>
        <w:t xml:space="preserve">Maar deze conclusie kan ik aan de hand van deze vraag en uitkomsten niet </w:t>
      </w:r>
      <w:r w:rsidR="00C5742C">
        <w:rPr>
          <w:noProof/>
        </w:rPr>
        <w:t>trekken.</w:t>
      </w:r>
    </w:p>
    <w:p w14:paraId="2ED128D0" w14:textId="77777777" w:rsidR="00B12CF4" w:rsidRDefault="00B12CF4" w:rsidP="00C82194">
      <w:pPr>
        <w:rPr>
          <w:noProof/>
        </w:rPr>
      </w:pPr>
    </w:p>
    <w:p w14:paraId="1487BB4C" w14:textId="29178456" w:rsidR="00231461" w:rsidRDefault="00C231D1" w:rsidP="00861976">
      <w:pPr>
        <w:rPr>
          <w:noProof/>
        </w:rPr>
      </w:pPr>
      <w:r>
        <w:rPr>
          <w:noProof/>
        </w:rPr>
        <w:t>Slotconclusie</w:t>
      </w:r>
      <w:r w:rsidR="00B12CF4">
        <w:rPr>
          <w:noProof/>
        </w:rPr>
        <w:t>:</w:t>
      </w:r>
    </w:p>
    <w:p w14:paraId="063CA9BE" w14:textId="4BCB3DCD" w:rsidR="00B12CF4" w:rsidRDefault="00F823BA" w:rsidP="00861976">
      <w:pPr>
        <w:rPr>
          <w:noProof/>
        </w:rPr>
      </w:pPr>
      <w:r>
        <w:rPr>
          <w:noProof/>
        </w:rPr>
        <w:t xml:space="preserve">Uit vraag </w:t>
      </w:r>
      <w:bookmarkStart w:id="15" w:name="_Hlk88844530"/>
      <w:r w:rsidR="00961917" w:rsidRPr="00F85A71">
        <w:rPr>
          <w:noProof/>
        </w:rPr>
        <w:t>één</w:t>
      </w:r>
      <w:bookmarkEnd w:id="15"/>
      <w:r w:rsidR="00961917">
        <w:rPr>
          <w:noProof/>
        </w:rPr>
        <w:t xml:space="preserve"> tot en met </w:t>
      </w:r>
      <w:r w:rsidR="007B48E1">
        <w:rPr>
          <w:noProof/>
        </w:rPr>
        <w:t>vier</w:t>
      </w:r>
      <w:r w:rsidR="00961917">
        <w:rPr>
          <w:noProof/>
        </w:rPr>
        <w:t xml:space="preserve"> </w:t>
      </w:r>
      <w:r w:rsidR="00950EC6">
        <w:rPr>
          <w:noProof/>
        </w:rPr>
        <w:t>ben ik te w</w:t>
      </w:r>
      <w:r w:rsidR="0053764E">
        <w:rPr>
          <w:noProof/>
        </w:rPr>
        <w:t>e</w:t>
      </w:r>
      <w:r w:rsidR="00950EC6">
        <w:rPr>
          <w:noProof/>
        </w:rPr>
        <w:t xml:space="preserve">ten gekomen dat </w:t>
      </w:r>
      <w:r w:rsidR="0053764E">
        <w:rPr>
          <w:noProof/>
        </w:rPr>
        <w:t>het merendeel van de studenten</w:t>
      </w:r>
      <w:r w:rsidR="00A43D1E">
        <w:rPr>
          <w:noProof/>
        </w:rPr>
        <w:t xml:space="preserve"> voldoende gemotiveerd zijn voor het vak technisch tekenen</w:t>
      </w:r>
      <w:r w:rsidR="00983BA0">
        <w:rPr>
          <w:noProof/>
        </w:rPr>
        <w:t xml:space="preserve"> en </w:t>
      </w:r>
      <w:r w:rsidR="00490DE8">
        <w:rPr>
          <w:noProof/>
        </w:rPr>
        <w:t>in</w:t>
      </w:r>
      <w:r w:rsidR="00983BA0">
        <w:rPr>
          <w:noProof/>
        </w:rPr>
        <w:t>zien dat het voor de opleiding nuttig is</w:t>
      </w:r>
      <w:r w:rsidR="004028CF">
        <w:rPr>
          <w:noProof/>
        </w:rPr>
        <w:t>, maar ook lastig.</w:t>
      </w:r>
      <w:r w:rsidR="00B943D1">
        <w:rPr>
          <w:noProof/>
        </w:rPr>
        <w:t xml:space="preserve"> Ook geven de studenten aan dat </w:t>
      </w:r>
      <w:r w:rsidR="00C6762E">
        <w:rPr>
          <w:noProof/>
        </w:rPr>
        <w:t>ze baa</w:t>
      </w:r>
      <w:r w:rsidR="00490DE8">
        <w:rPr>
          <w:noProof/>
        </w:rPr>
        <w:t>t</w:t>
      </w:r>
      <w:r w:rsidR="00C6762E">
        <w:rPr>
          <w:noProof/>
        </w:rPr>
        <w:t xml:space="preserve"> hebben bij persoonlijke uitleg </w:t>
      </w:r>
      <w:r w:rsidR="00C6762E" w:rsidRPr="00F85A71">
        <w:rPr>
          <w:noProof/>
        </w:rPr>
        <w:t>één</w:t>
      </w:r>
      <w:r w:rsidR="00C6762E">
        <w:rPr>
          <w:noProof/>
        </w:rPr>
        <w:t xml:space="preserve"> op </w:t>
      </w:r>
      <w:r w:rsidR="00C6762E" w:rsidRPr="00F85A71">
        <w:rPr>
          <w:noProof/>
        </w:rPr>
        <w:t>één</w:t>
      </w:r>
      <w:r w:rsidR="007B48E1">
        <w:rPr>
          <w:noProof/>
        </w:rPr>
        <w:t>.</w:t>
      </w:r>
      <w:r w:rsidR="00B214F1">
        <w:rPr>
          <w:noProof/>
        </w:rPr>
        <w:t xml:space="preserve"> </w:t>
      </w:r>
      <w:r w:rsidR="00A90263">
        <w:rPr>
          <w:noProof/>
        </w:rPr>
        <w:t xml:space="preserve">Door de antwoorden van vraag 7 weet ik dat </w:t>
      </w:r>
      <w:r w:rsidR="0086233D">
        <w:rPr>
          <w:noProof/>
        </w:rPr>
        <w:t xml:space="preserve">de meeste studenten door een positieve ervaring </w:t>
      </w:r>
      <w:r w:rsidR="00A37F55">
        <w:rPr>
          <w:noProof/>
        </w:rPr>
        <w:t xml:space="preserve">meer gemotiveerd raken en </w:t>
      </w:r>
      <w:r w:rsidR="00C86657">
        <w:rPr>
          <w:noProof/>
        </w:rPr>
        <w:t xml:space="preserve">vraag tien </w:t>
      </w:r>
      <w:r w:rsidR="008E2D2D">
        <w:rPr>
          <w:noProof/>
        </w:rPr>
        <w:t>was achteraf niet relevant voor mijn onderzoek.</w:t>
      </w:r>
    </w:p>
    <w:p w14:paraId="3D1477CC" w14:textId="5544B170" w:rsidR="001F5246" w:rsidRDefault="00B852F0" w:rsidP="00861976">
      <w:pPr>
        <w:rPr>
          <w:noProof/>
        </w:rPr>
      </w:pPr>
      <w:r>
        <w:rPr>
          <w:noProof/>
        </w:rPr>
        <w:t>Door de</w:t>
      </w:r>
      <w:r w:rsidR="00B0610B">
        <w:rPr>
          <w:noProof/>
        </w:rPr>
        <w:t xml:space="preserve"> uitkomsten van</w:t>
      </w:r>
      <w:r>
        <w:rPr>
          <w:noProof/>
        </w:rPr>
        <w:t xml:space="preserve"> </w:t>
      </w:r>
      <w:r w:rsidR="00244568">
        <w:rPr>
          <w:noProof/>
        </w:rPr>
        <w:t xml:space="preserve">de </w:t>
      </w:r>
      <w:r>
        <w:rPr>
          <w:noProof/>
        </w:rPr>
        <w:t xml:space="preserve">vragen </w:t>
      </w:r>
      <w:r w:rsidR="003829E9">
        <w:rPr>
          <w:noProof/>
        </w:rPr>
        <w:t>vijf</w:t>
      </w:r>
      <w:r w:rsidR="00244568">
        <w:rPr>
          <w:noProof/>
        </w:rPr>
        <w:t>,</w:t>
      </w:r>
      <w:r w:rsidR="00226B97">
        <w:rPr>
          <w:noProof/>
        </w:rPr>
        <w:t xml:space="preserve"> zes, acht en negen</w:t>
      </w:r>
      <w:r w:rsidR="00495AE9">
        <w:rPr>
          <w:noProof/>
        </w:rPr>
        <w:t xml:space="preserve"> </w:t>
      </w:r>
      <w:r w:rsidR="00673DD0">
        <w:rPr>
          <w:noProof/>
        </w:rPr>
        <w:t>weet ik nu</w:t>
      </w:r>
      <w:r w:rsidR="001F5246">
        <w:rPr>
          <w:noProof/>
        </w:rPr>
        <w:t>:</w:t>
      </w:r>
    </w:p>
    <w:p w14:paraId="0BD5179D" w14:textId="2AD90F5B" w:rsidR="00CF014E" w:rsidRDefault="00D32FB3" w:rsidP="00CF014E">
      <w:pPr>
        <w:pStyle w:val="Lijstalinea"/>
        <w:numPr>
          <w:ilvl w:val="0"/>
          <w:numId w:val="41"/>
        </w:numPr>
        <w:rPr>
          <w:noProof/>
        </w:rPr>
      </w:pPr>
      <w:r>
        <w:rPr>
          <w:noProof/>
        </w:rPr>
        <w:t xml:space="preserve">Dat er een student is </w:t>
      </w:r>
      <w:r w:rsidR="00D93951">
        <w:rPr>
          <w:noProof/>
        </w:rPr>
        <w:t xml:space="preserve">die gauw opgeeft en vervolgens aangeeft dat het </w:t>
      </w:r>
      <w:r w:rsidR="00CF014E">
        <w:rPr>
          <w:noProof/>
        </w:rPr>
        <w:t>hem toch niet lukt.</w:t>
      </w:r>
    </w:p>
    <w:p w14:paraId="642ECE07" w14:textId="10803396" w:rsidR="00CF014E" w:rsidRDefault="00137FCA" w:rsidP="00CF014E">
      <w:pPr>
        <w:pStyle w:val="Lijstalinea"/>
        <w:numPr>
          <w:ilvl w:val="0"/>
          <w:numId w:val="41"/>
        </w:numPr>
        <w:rPr>
          <w:noProof/>
        </w:rPr>
      </w:pPr>
      <w:r>
        <w:rPr>
          <w:noProof/>
        </w:rPr>
        <w:t xml:space="preserve">Dat twee studenten </w:t>
      </w:r>
      <w:r w:rsidR="00BC6411">
        <w:rPr>
          <w:noProof/>
        </w:rPr>
        <w:t>zichzelf niet een eenvoudige tekening zien maken, nadat ze de opleiding af hebben gerond.</w:t>
      </w:r>
    </w:p>
    <w:p w14:paraId="2147ADB4" w14:textId="040155B3" w:rsidR="00BC6411" w:rsidRDefault="00B8583C" w:rsidP="00CF014E">
      <w:pPr>
        <w:pStyle w:val="Lijstalinea"/>
        <w:numPr>
          <w:ilvl w:val="0"/>
          <w:numId w:val="41"/>
        </w:numPr>
        <w:rPr>
          <w:noProof/>
        </w:rPr>
      </w:pPr>
      <w:r>
        <w:rPr>
          <w:noProof/>
        </w:rPr>
        <w:t xml:space="preserve">Dat </w:t>
      </w:r>
      <w:r w:rsidR="009701D1" w:rsidRPr="00F85A71">
        <w:rPr>
          <w:noProof/>
        </w:rPr>
        <w:t>één</w:t>
      </w:r>
      <w:r w:rsidR="009701D1">
        <w:rPr>
          <w:noProof/>
        </w:rPr>
        <w:t xml:space="preserve"> student denkt dat hij </w:t>
      </w:r>
      <w:r w:rsidR="00372AB3">
        <w:rPr>
          <w:noProof/>
        </w:rPr>
        <w:t>niet kan tekenen, omdat hij het nog nooit heeft gedaan.</w:t>
      </w:r>
    </w:p>
    <w:p w14:paraId="42417058" w14:textId="3D94E09B" w:rsidR="00372AB3" w:rsidRDefault="00372AB3" w:rsidP="00CF014E">
      <w:pPr>
        <w:pStyle w:val="Lijstalinea"/>
        <w:numPr>
          <w:ilvl w:val="0"/>
          <w:numId w:val="41"/>
        </w:numPr>
        <w:rPr>
          <w:noProof/>
        </w:rPr>
      </w:pPr>
      <w:r>
        <w:rPr>
          <w:noProof/>
        </w:rPr>
        <w:t xml:space="preserve">En dat </w:t>
      </w:r>
      <w:r w:rsidR="00A6616F" w:rsidRPr="00F85A71">
        <w:rPr>
          <w:noProof/>
        </w:rPr>
        <w:t>één</w:t>
      </w:r>
      <w:r w:rsidR="00A6616F">
        <w:rPr>
          <w:noProof/>
        </w:rPr>
        <w:t xml:space="preserve"> student ervan over</w:t>
      </w:r>
      <w:r w:rsidR="008662F9">
        <w:rPr>
          <w:noProof/>
        </w:rPr>
        <w:t>t</w:t>
      </w:r>
      <w:r w:rsidR="00A6616F">
        <w:rPr>
          <w:noProof/>
        </w:rPr>
        <w:t>uigd is dat hij</w:t>
      </w:r>
      <w:r w:rsidR="008662F9">
        <w:rPr>
          <w:noProof/>
        </w:rPr>
        <w:t>,</w:t>
      </w:r>
      <w:r w:rsidR="00A6616F">
        <w:rPr>
          <w:noProof/>
        </w:rPr>
        <w:t xml:space="preserve"> </w:t>
      </w:r>
      <w:r w:rsidR="008662F9">
        <w:rPr>
          <w:noProof/>
        </w:rPr>
        <w:t xml:space="preserve">op verzoek van zijn werkgever, geen </w:t>
      </w:r>
      <w:r w:rsidR="003916A0">
        <w:rPr>
          <w:noProof/>
        </w:rPr>
        <w:t>detail kan of durft</w:t>
      </w:r>
      <w:r w:rsidR="005F0C3D">
        <w:rPr>
          <w:noProof/>
        </w:rPr>
        <w:t xml:space="preserve"> te </w:t>
      </w:r>
      <w:r w:rsidR="003916A0">
        <w:rPr>
          <w:noProof/>
        </w:rPr>
        <w:t>tekene</w:t>
      </w:r>
      <w:r w:rsidR="005F0C3D">
        <w:rPr>
          <w:noProof/>
        </w:rPr>
        <w:t>n van een bepaalde constructie die hij zelf heeft gebouwd</w:t>
      </w:r>
      <w:r w:rsidR="00842E34">
        <w:rPr>
          <w:noProof/>
        </w:rPr>
        <w:t>.</w:t>
      </w:r>
    </w:p>
    <w:p w14:paraId="0F04CBEF" w14:textId="579A6AE2" w:rsidR="007B48E1" w:rsidRDefault="00842E34" w:rsidP="00861976">
      <w:pPr>
        <w:rPr>
          <w:noProof/>
        </w:rPr>
      </w:pPr>
      <w:r>
        <w:rPr>
          <w:noProof/>
        </w:rPr>
        <w:t xml:space="preserve">Door </w:t>
      </w:r>
      <w:r w:rsidR="007E37B7">
        <w:rPr>
          <w:noProof/>
        </w:rPr>
        <w:t xml:space="preserve">de uitkomsten die ik geanalyseerd </w:t>
      </w:r>
      <w:r w:rsidR="00284CF0">
        <w:rPr>
          <w:noProof/>
        </w:rPr>
        <w:t xml:space="preserve">heb </w:t>
      </w:r>
      <w:r w:rsidR="007E37B7">
        <w:rPr>
          <w:noProof/>
        </w:rPr>
        <w:t xml:space="preserve">kan ik concluderen </w:t>
      </w:r>
      <w:r w:rsidR="00495AE9">
        <w:rPr>
          <w:noProof/>
        </w:rPr>
        <w:t xml:space="preserve">dat </w:t>
      </w:r>
      <w:r w:rsidR="00956849">
        <w:rPr>
          <w:noProof/>
        </w:rPr>
        <w:t xml:space="preserve">mijn aanname juist is </w:t>
      </w:r>
      <w:r w:rsidR="00CB360B">
        <w:rPr>
          <w:noProof/>
        </w:rPr>
        <w:t xml:space="preserve">dat </w:t>
      </w:r>
      <w:r w:rsidR="00CD56AE">
        <w:rPr>
          <w:noProof/>
        </w:rPr>
        <w:t xml:space="preserve">er </w:t>
      </w:r>
      <w:r w:rsidR="00CB360B">
        <w:rPr>
          <w:noProof/>
        </w:rPr>
        <w:t xml:space="preserve">studenten </w:t>
      </w:r>
      <w:r w:rsidR="00CD56AE">
        <w:rPr>
          <w:noProof/>
        </w:rPr>
        <w:t xml:space="preserve">zijn die </w:t>
      </w:r>
      <w:r w:rsidR="007D4D20">
        <w:rPr>
          <w:noProof/>
        </w:rPr>
        <w:t xml:space="preserve">geen geloof </w:t>
      </w:r>
      <w:r w:rsidR="00CD56AE">
        <w:rPr>
          <w:noProof/>
        </w:rPr>
        <w:t xml:space="preserve">hebben </w:t>
      </w:r>
      <w:r w:rsidR="007D4D20">
        <w:rPr>
          <w:noProof/>
        </w:rPr>
        <w:t>in eigen kunnen.</w:t>
      </w:r>
      <w:r w:rsidR="003829E9">
        <w:rPr>
          <w:noProof/>
        </w:rPr>
        <w:t xml:space="preserve"> </w:t>
      </w:r>
    </w:p>
    <w:p w14:paraId="29900140" w14:textId="37CAEE9F" w:rsidR="00B046B0" w:rsidRDefault="00B046B0" w:rsidP="00861976">
      <w:pPr>
        <w:rPr>
          <w:noProof/>
        </w:rPr>
      </w:pPr>
    </w:p>
    <w:p w14:paraId="7F310A92" w14:textId="366B8DA3" w:rsidR="00B046B0" w:rsidRDefault="00B046B0" w:rsidP="00861976">
      <w:pPr>
        <w:rPr>
          <w:noProof/>
        </w:rPr>
      </w:pPr>
    </w:p>
    <w:p w14:paraId="572589F1" w14:textId="77777777" w:rsidR="003037A0" w:rsidRDefault="003037A0" w:rsidP="00861976">
      <w:pPr>
        <w:rPr>
          <w:noProof/>
        </w:rPr>
      </w:pPr>
    </w:p>
    <w:p w14:paraId="472C582E" w14:textId="0B3FB7E7" w:rsidR="00B046B0" w:rsidRDefault="00B046B0" w:rsidP="00861976">
      <w:pPr>
        <w:rPr>
          <w:noProof/>
        </w:rPr>
      </w:pPr>
    </w:p>
    <w:p w14:paraId="267ECE92" w14:textId="69C76C9C" w:rsidR="00B046B0" w:rsidRDefault="00B046B0" w:rsidP="00861976">
      <w:pPr>
        <w:rPr>
          <w:noProof/>
        </w:rPr>
      </w:pPr>
    </w:p>
    <w:p w14:paraId="229E9802" w14:textId="393A3774" w:rsidR="00B046B0" w:rsidRDefault="00B046B0" w:rsidP="00861976">
      <w:pPr>
        <w:rPr>
          <w:noProof/>
        </w:rPr>
      </w:pPr>
    </w:p>
    <w:p w14:paraId="096E35DC" w14:textId="6414EECB" w:rsidR="00B046B0" w:rsidRDefault="00B046B0" w:rsidP="00861976">
      <w:pPr>
        <w:rPr>
          <w:noProof/>
        </w:rPr>
      </w:pPr>
    </w:p>
    <w:p w14:paraId="1219D297" w14:textId="03B0B377" w:rsidR="00B046B0" w:rsidRDefault="00B046B0" w:rsidP="00861976">
      <w:pPr>
        <w:rPr>
          <w:noProof/>
        </w:rPr>
      </w:pPr>
    </w:p>
    <w:p w14:paraId="09440029" w14:textId="08DA9B0E" w:rsidR="000A22F0" w:rsidRPr="000A22F0" w:rsidRDefault="000A22F0" w:rsidP="00A620E9">
      <w:pPr>
        <w:ind w:left="720" w:firstLine="720"/>
        <w:rPr>
          <w:b/>
          <w:bCs/>
          <w:sz w:val="48"/>
          <w:szCs w:val="48"/>
        </w:rPr>
      </w:pPr>
      <w:r w:rsidRPr="000A22F0">
        <w:rPr>
          <w:b/>
          <w:bCs/>
          <w:sz w:val="48"/>
          <w:szCs w:val="48"/>
        </w:rPr>
        <w:lastRenderedPageBreak/>
        <w:t xml:space="preserve">Resultaten </w:t>
      </w:r>
      <w:r w:rsidRPr="00A620E9">
        <w:rPr>
          <w:b/>
          <w:bCs/>
          <w:sz w:val="52"/>
          <w:szCs w:val="52"/>
        </w:rPr>
        <w:t>deelvraag</w:t>
      </w:r>
      <w:r w:rsidRPr="000A22F0">
        <w:rPr>
          <w:b/>
          <w:bCs/>
          <w:sz w:val="48"/>
          <w:szCs w:val="48"/>
        </w:rPr>
        <w:t xml:space="preserve"> 3</w:t>
      </w:r>
    </w:p>
    <w:p w14:paraId="10C6D813" w14:textId="77777777" w:rsidR="000A22F0" w:rsidRPr="00400D19" w:rsidRDefault="000A22F0" w:rsidP="000A22F0">
      <w:pPr>
        <w:rPr>
          <w:i/>
          <w:iCs/>
        </w:rPr>
      </w:pPr>
      <w:r w:rsidRPr="00400D19">
        <w:rPr>
          <w:i/>
          <w:iCs/>
        </w:rPr>
        <w:t>Kunnen docenten door het toepassen van een interventie studenten hun zekerheid of vermogen te tekenen verhogen?</w:t>
      </w:r>
    </w:p>
    <w:p w14:paraId="1B925AA6" w14:textId="1C548512" w:rsidR="002050AF" w:rsidRDefault="000A22F0" w:rsidP="00861976">
      <w:r>
        <w:t xml:space="preserve">Ik heb interviews afgenomen bij de student, waarvan ik weet dat hij moeite heeft met technisch tekenen. Deze interviews heb ik </w:t>
      </w:r>
      <w:r w:rsidR="008B311B">
        <w:t>vastgelegd</w:t>
      </w:r>
      <w:r>
        <w:t xml:space="preserve"> op beeld.</w:t>
      </w:r>
      <w:r w:rsidR="00A7097A">
        <w:t xml:space="preserve"> In het eerste </w:t>
      </w:r>
      <w:r w:rsidR="002050AF">
        <w:t>interview geef</w:t>
      </w:r>
      <w:r w:rsidR="00035640">
        <w:t xml:space="preserve"> ik feed</w:t>
      </w:r>
      <w:r w:rsidR="00E22015">
        <w:t xml:space="preserve">-up en vraag aan de student of hij nog steeds weet waarom hij </w:t>
      </w:r>
      <w:r w:rsidR="00D3200F">
        <w:t xml:space="preserve">technische tekeningen moet maken voor de opleiding en waarom dit nuttig is. </w:t>
      </w:r>
      <w:r w:rsidR="00595D5A">
        <w:t>Aan de</w:t>
      </w:r>
      <w:r w:rsidR="00652107">
        <w:t xml:space="preserve"> </w:t>
      </w:r>
      <w:r w:rsidR="00595D5A">
        <w:t xml:space="preserve">hand van voorbeelden maak ik hem duidelijk </w:t>
      </w:r>
      <w:r w:rsidR="00652107">
        <w:t>hoe hij dit kan toepassen in de praktijk.</w:t>
      </w:r>
    </w:p>
    <w:p w14:paraId="49FE8A07" w14:textId="5C35F39E" w:rsidR="00652107" w:rsidRDefault="008F333E" w:rsidP="00861976">
      <w:r>
        <w:rPr>
          <w:noProof/>
        </w:rPr>
        <w:drawing>
          <wp:inline distT="0" distB="0" distL="0" distR="0" wp14:anchorId="1CCFD2E3" wp14:editId="22E67678">
            <wp:extent cx="5263763" cy="3947822"/>
            <wp:effectExtent l="0" t="0" r="0" b="0"/>
            <wp:docPr id="18" name="Video 18" descr="interview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 18" descr="interview1">
                      <a:hlinkClick r:id="rId20"/>
                    </pic:cNvPr>
                    <pic:cNvPicPr/>
                  </pic:nvPicPr>
                  <pic:blipFill>
                    <a:blip r:embed="rId21">
                      <a:extLst>
                        <a:ext uri="{C809E66F-F1BF-436E-b5F7-EEA9579F0CBA}">
                          <wp15:webVideoPr xmlns:wp15="http://schemas.microsoft.com/office/word/2012/wordprocessingDrawing" embeddedHtml="&lt;iframe width=&quot;200&quot; height=&quot;113&quot; src=&quot;https://www.youtube.com/embed/G4Cbmx6cGn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270952" cy="3953214"/>
                    </a:xfrm>
                    <a:prstGeom prst="rect">
                      <a:avLst/>
                    </a:prstGeom>
                  </pic:spPr>
                </pic:pic>
              </a:graphicData>
            </a:graphic>
          </wp:inline>
        </w:drawing>
      </w:r>
    </w:p>
    <w:p w14:paraId="665ECCD2" w14:textId="1F0110CA" w:rsidR="008B311B" w:rsidRPr="002D2A1E" w:rsidRDefault="002851A0" w:rsidP="008B311B">
      <w:pPr>
        <w:rPr>
          <w:i/>
          <w:iCs/>
        </w:rPr>
      </w:pPr>
      <w:r>
        <w:rPr>
          <w:b/>
          <w:bCs/>
          <w:i/>
          <w:iCs/>
        </w:rPr>
        <w:t xml:space="preserve">Fragment 1 </w:t>
      </w:r>
      <w:r w:rsidR="008B311B" w:rsidRPr="002D2A1E">
        <w:rPr>
          <w:b/>
          <w:bCs/>
          <w:i/>
          <w:iCs/>
        </w:rPr>
        <w:t>Feed-up</w:t>
      </w:r>
      <w:r w:rsidR="008B311B" w:rsidRPr="002D2A1E">
        <w:rPr>
          <w:i/>
          <w:iCs/>
        </w:rPr>
        <w:t xml:space="preserve"> (klik met je </w:t>
      </w:r>
      <w:r w:rsidR="002D2A1E" w:rsidRPr="002D2A1E">
        <w:rPr>
          <w:i/>
          <w:iCs/>
        </w:rPr>
        <w:t>rechtermuisknop</w:t>
      </w:r>
      <w:r w:rsidR="008B311B" w:rsidRPr="002D2A1E">
        <w:rPr>
          <w:i/>
          <w:iCs/>
        </w:rPr>
        <w:t xml:space="preserve"> op de video </w:t>
      </w:r>
      <w:r w:rsidR="002D2A1E">
        <w:rPr>
          <w:i/>
          <w:iCs/>
        </w:rPr>
        <w:t>en selecteer</w:t>
      </w:r>
      <w:r w:rsidR="002D2A1E" w:rsidRPr="002D2A1E">
        <w:rPr>
          <w:i/>
          <w:iCs/>
        </w:rPr>
        <w:t xml:space="preserve"> “openen in browser” om de video te </w:t>
      </w:r>
      <w:r w:rsidR="002D2A1E">
        <w:rPr>
          <w:i/>
          <w:iCs/>
        </w:rPr>
        <w:t>be</w:t>
      </w:r>
      <w:r w:rsidR="002D2A1E" w:rsidRPr="002D2A1E">
        <w:rPr>
          <w:i/>
          <w:iCs/>
        </w:rPr>
        <w:t>kijken)</w:t>
      </w:r>
    </w:p>
    <w:p w14:paraId="25273730" w14:textId="5A6F85D5" w:rsidR="008B311B" w:rsidRDefault="008B311B" w:rsidP="00861976"/>
    <w:p w14:paraId="185E0C4B" w14:textId="6B0A6AC4" w:rsidR="00CC3CC7" w:rsidRDefault="00CC3CC7" w:rsidP="00861976"/>
    <w:p w14:paraId="09AED306" w14:textId="12E23D5D" w:rsidR="00CC3CC7" w:rsidRDefault="00CC3CC7" w:rsidP="00861976"/>
    <w:p w14:paraId="0C58C466" w14:textId="69BEA685" w:rsidR="00CC3CC7" w:rsidRDefault="00CC3CC7" w:rsidP="00861976"/>
    <w:p w14:paraId="520719D3" w14:textId="77777777" w:rsidR="006050AB" w:rsidRDefault="006050AB" w:rsidP="00861976"/>
    <w:p w14:paraId="70708ED0" w14:textId="7AFEE099" w:rsidR="006A7AF3" w:rsidRDefault="006A7AF3" w:rsidP="00861976">
      <w:pPr>
        <w:rPr>
          <w:noProof/>
        </w:rPr>
      </w:pPr>
      <w:r w:rsidRPr="006A7AF3">
        <w:rPr>
          <w:noProof/>
        </w:rPr>
        <w:t xml:space="preserve">Na </w:t>
      </w:r>
      <w:r>
        <w:rPr>
          <w:noProof/>
        </w:rPr>
        <w:t>mijn</w:t>
      </w:r>
      <w:r w:rsidRPr="006A7AF3">
        <w:rPr>
          <w:noProof/>
        </w:rPr>
        <w:t xml:space="preserve"> Feed-up is de</w:t>
      </w:r>
      <w:r>
        <w:rPr>
          <w:noProof/>
        </w:rPr>
        <w:t xml:space="preserve"> student aan de slag gegaan met het maken van </w:t>
      </w:r>
      <w:r w:rsidR="00072D78">
        <w:rPr>
          <w:noProof/>
        </w:rPr>
        <w:t xml:space="preserve">een </w:t>
      </w:r>
      <w:r w:rsidR="00F538C2">
        <w:rPr>
          <w:noProof/>
        </w:rPr>
        <w:t>technische</w:t>
      </w:r>
      <w:r>
        <w:rPr>
          <w:noProof/>
        </w:rPr>
        <w:t xml:space="preserve"> tekening</w:t>
      </w:r>
      <w:r w:rsidR="004C0EED">
        <w:rPr>
          <w:noProof/>
        </w:rPr>
        <w:t>. Nadat hij</w:t>
      </w:r>
      <w:r w:rsidR="00072D78" w:rsidRPr="00072D78">
        <w:rPr>
          <w:noProof/>
        </w:rPr>
        <w:t xml:space="preserve"> </w:t>
      </w:r>
      <w:r w:rsidR="00072D78">
        <w:rPr>
          <w:noProof/>
        </w:rPr>
        <w:t>had</w:t>
      </w:r>
      <w:r w:rsidR="004C0EED">
        <w:rPr>
          <w:noProof/>
        </w:rPr>
        <w:t xml:space="preserve"> aangegeven dat hij gereed was, zijn we weer </w:t>
      </w:r>
      <w:r w:rsidR="00072D78">
        <w:rPr>
          <w:noProof/>
        </w:rPr>
        <w:t xml:space="preserve">even </w:t>
      </w:r>
      <w:r w:rsidR="004C0EED">
        <w:rPr>
          <w:noProof/>
        </w:rPr>
        <w:t xml:space="preserve">apart gaan zitten en heb ik </w:t>
      </w:r>
      <w:r w:rsidR="00072D78">
        <w:rPr>
          <w:noProof/>
        </w:rPr>
        <w:t>nogmaals</w:t>
      </w:r>
      <w:r w:rsidR="004C0EED">
        <w:rPr>
          <w:noProof/>
        </w:rPr>
        <w:t xml:space="preserve"> een interview afgenomen. In fragment 2 is te zien dat </w:t>
      </w:r>
      <w:r w:rsidR="00A17294">
        <w:rPr>
          <w:noProof/>
        </w:rPr>
        <w:t xml:space="preserve">ik </w:t>
      </w:r>
      <w:r w:rsidR="00A17294">
        <w:rPr>
          <w:noProof/>
        </w:rPr>
        <w:lastRenderedPageBreak/>
        <w:t>Feedback en Feed-forward geef aan de student.</w:t>
      </w:r>
      <w:r w:rsidR="008324E9">
        <w:rPr>
          <w:noProof/>
        </w:rPr>
        <w:t xml:space="preserve"> In dit gesprek geef ik op taakniveau feedback door</w:t>
      </w:r>
      <w:r w:rsidR="004149D8">
        <w:rPr>
          <w:noProof/>
        </w:rPr>
        <w:t xml:space="preserve"> uit te leggen wat hij goed en wat hij fout heeft gedaan. Ook leg ik hem uit </w:t>
      </w:r>
      <w:r w:rsidR="00F538C2">
        <w:rPr>
          <w:noProof/>
        </w:rPr>
        <w:t>op welke manier hij deze taak moet uitvoeren</w:t>
      </w:r>
      <w:r w:rsidR="00D0252B">
        <w:rPr>
          <w:noProof/>
        </w:rPr>
        <w:t xml:space="preserve"> en geef hem wat tips</w:t>
      </w:r>
      <w:r w:rsidR="0030283D">
        <w:rPr>
          <w:noProof/>
        </w:rPr>
        <w:t>. Vervolgens geef ik aan wat de vervolgstappen zijn</w:t>
      </w:r>
      <w:r w:rsidR="00D0252B">
        <w:rPr>
          <w:noProof/>
        </w:rPr>
        <w:t>, zodat hij de volgende tekening kan gaan maken.</w:t>
      </w:r>
    </w:p>
    <w:p w14:paraId="6B5E8328" w14:textId="77777777" w:rsidR="00166AD5" w:rsidRPr="006A7AF3" w:rsidRDefault="00166AD5" w:rsidP="00861976">
      <w:pPr>
        <w:rPr>
          <w:noProof/>
        </w:rPr>
      </w:pPr>
    </w:p>
    <w:p w14:paraId="6B5C304C" w14:textId="05C4F826" w:rsidR="002851A0" w:rsidRDefault="002851A0" w:rsidP="00861976">
      <w:r>
        <w:rPr>
          <w:noProof/>
        </w:rPr>
        <w:drawing>
          <wp:inline distT="0" distB="0" distL="0" distR="0" wp14:anchorId="601117DE" wp14:editId="56362907">
            <wp:extent cx="5391510" cy="4043633"/>
            <wp:effectExtent l="0" t="0" r="0" b="0"/>
            <wp:docPr id="14" name="Video 14" descr="interview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deo 14" descr="interview2">
                      <a:hlinkClick r:id="rId22"/>
                    </pic:cNvPr>
                    <pic:cNvPicPr/>
                  </pic:nvPicPr>
                  <pic:blipFill>
                    <a:blip r:embed="rId23">
                      <a:extLst>
                        <a:ext uri="{C809E66F-F1BF-436E-b5F7-EEA9579F0CBA}">
                          <wp15:webVideoPr xmlns:wp15="http://schemas.microsoft.com/office/word/2012/wordprocessingDrawing" embeddedHtml="&lt;iframe width=&quot;200&quot; height=&quot;113&quot; src=&quot;https://www.youtube.com/embed/Y7JNUNsR2t4?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399577" cy="4049683"/>
                    </a:xfrm>
                    <a:prstGeom prst="rect">
                      <a:avLst/>
                    </a:prstGeom>
                  </pic:spPr>
                </pic:pic>
              </a:graphicData>
            </a:graphic>
          </wp:inline>
        </w:drawing>
      </w:r>
    </w:p>
    <w:p w14:paraId="460B29E6" w14:textId="79701D4B" w:rsidR="002851A0" w:rsidRPr="002D2A1E" w:rsidRDefault="002851A0" w:rsidP="002851A0">
      <w:pPr>
        <w:rPr>
          <w:i/>
          <w:iCs/>
        </w:rPr>
      </w:pPr>
      <w:r>
        <w:rPr>
          <w:b/>
          <w:bCs/>
          <w:i/>
          <w:iCs/>
        </w:rPr>
        <w:t xml:space="preserve">Fragment 2 </w:t>
      </w:r>
      <w:r w:rsidRPr="002D2A1E">
        <w:rPr>
          <w:b/>
          <w:bCs/>
          <w:i/>
          <w:iCs/>
        </w:rPr>
        <w:t>Feed</w:t>
      </w:r>
      <w:r>
        <w:rPr>
          <w:b/>
          <w:bCs/>
          <w:i/>
          <w:iCs/>
        </w:rPr>
        <w:t>back + Feed-forward</w:t>
      </w:r>
      <w:r w:rsidRPr="002D2A1E">
        <w:rPr>
          <w:i/>
          <w:iCs/>
        </w:rPr>
        <w:t xml:space="preserve"> (klik met je rechtermuisknop op de video </w:t>
      </w:r>
      <w:r>
        <w:rPr>
          <w:i/>
          <w:iCs/>
        </w:rPr>
        <w:t>en selecteer</w:t>
      </w:r>
      <w:r w:rsidRPr="002D2A1E">
        <w:rPr>
          <w:i/>
          <w:iCs/>
        </w:rPr>
        <w:t xml:space="preserve"> “openen in browser” om de video te </w:t>
      </w:r>
      <w:r>
        <w:rPr>
          <w:i/>
          <w:iCs/>
        </w:rPr>
        <w:t>be</w:t>
      </w:r>
      <w:r w:rsidRPr="002D2A1E">
        <w:rPr>
          <w:i/>
          <w:iCs/>
        </w:rPr>
        <w:t>kijken)</w:t>
      </w:r>
    </w:p>
    <w:p w14:paraId="438A67CC" w14:textId="2CE7E395" w:rsidR="002851A0" w:rsidRDefault="002851A0" w:rsidP="00861976"/>
    <w:p w14:paraId="1075F5F7" w14:textId="77777777" w:rsidR="00CC3CC7" w:rsidRDefault="00CC3CC7" w:rsidP="00861976"/>
    <w:p w14:paraId="28E9B0A7" w14:textId="77777777" w:rsidR="00CC3CC7" w:rsidRDefault="00CC3CC7" w:rsidP="00861976"/>
    <w:p w14:paraId="0DC19A93" w14:textId="77777777" w:rsidR="00CC3CC7" w:rsidRDefault="00CC3CC7" w:rsidP="00861976"/>
    <w:p w14:paraId="406C81CA" w14:textId="77777777" w:rsidR="00CC3CC7" w:rsidRDefault="00CC3CC7" w:rsidP="00861976"/>
    <w:p w14:paraId="4FAB29AC" w14:textId="77777777" w:rsidR="00CC3CC7" w:rsidRDefault="00CC3CC7" w:rsidP="00861976"/>
    <w:p w14:paraId="35E58EB0" w14:textId="77777777" w:rsidR="00CC3CC7" w:rsidRDefault="00CC3CC7" w:rsidP="00861976"/>
    <w:p w14:paraId="7DD59284" w14:textId="77777777" w:rsidR="00BF3C51" w:rsidRDefault="00D0252B" w:rsidP="00861976">
      <w:r>
        <w:t xml:space="preserve">In fragment 3 laat ik een derde interview zien waarin de student hopelijk laat zien of hij iets aan mijn Feedback heeft gehad. </w:t>
      </w:r>
      <w:r w:rsidR="007A07BE">
        <w:t xml:space="preserve">Na mijn vorige Feedback heeft hij namelijk een nieuwe opdracht moeten tekenen die overigens net iets </w:t>
      </w:r>
      <w:r w:rsidR="00676288">
        <w:t>moeilijker</w:t>
      </w:r>
      <w:r w:rsidR="007A07BE">
        <w:t xml:space="preserve"> was. </w:t>
      </w:r>
    </w:p>
    <w:p w14:paraId="5712A8CA" w14:textId="042440C6" w:rsidR="002851A0" w:rsidRDefault="007A07BE" w:rsidP="00861976">
      <w:r>
        <w:lastRenderedPageBreak/>
        <w:t xml:space="preserve">Zoals in het fragment te zien is heeft de student mij verbaasd en had </w:t>
      </w:r>
      <w:r w:rsidR="00676288">
        <w:t xml:space="preserve">hij </w:t>
      </w:r>
      <w:r>
        <w:t xml:space="preserve">de opdracht keurig uitgevoerd. </w:t>
      </w:r>
      <w:r w:rsidR="00F26311">
        <w:t xml:space="preserve">In het gesprek </w:t>
      </w:r>
      <w:r w:rsidR="002646E5">
        <w:t>vraag ik de student wat hij anders heeft gedaan bij het maken van deze tekening, vergeleken met de vorige tekening</w:t>
      </w:r>
      <w:r w:rsidR="00F26311">
        <w:t xml:space="preserve"> en waarom het nu wel lukte.</w:t>
      </w:r>
      <w:r w:rsidR="002646E5">
        <w:t xml:space="preserve"> O</w:t>
      </w:r>
      <w:r w:rsidR="00676288">
        <w:t xml:space="preserve">p deze manier </w:t>
      </w:r>
      <w:r w:rsidR="00816FBE">
        <w:t>laat ik hem zelf uitleggen hoe hij de opdracht nu heeft uitgevoerd</w:t>
      </w:r>
      <w:r w:rsidR="00B22498">
        <w:t xml:space="preserve"> en laat hij mij weten hoe hij het de volgende keer moet aanpakken</w:t>
      </w:r>
      <w:r w:rsidR="00816FBE">
        <w:t xml:space="preserve">. </w:t>
      </w:r>
      <w:r w:rsidR="00052289">
        <w:t>Ik heb hem dus feedback gegeven op procesniveau.</w:t>
      </w:r>
      <w:r w:rsidR="0065721F">
        <w:t xml:space="preserve"> </w:t>
      </w:r>
    </w:p>
    <w:p w14:paraId="5C524404" w14:textId="5B082EC9" w:rsidR="002851A0" w:rsidRDefault="002851A0" w:rsidP="00861976"/>
    <w:p w14:paraId="63F7C3FD" w14:textId="33269B20" w:rsidR="002851A0" w:rsidRDefault="002851A0" w:rsidP="00861976"/>
    <w:p w14:paraId="6B19E8C6" w14:textId="669C5B49" w:rsidR="002851A0" w:rsidRDefault="002851A0" w:rsidP="00861976">
      <w:r>
        <w:rPr>
          <w:noProof/>
        </w:rPr>
        <w:drawing>
          <wp:inline distT="0" distB="0" distL="0" distR="0" wp14:anchorId="4445DA09" wp14:editId="71682C4D">
            <wp:extent cx="5417389" cy="4063042"/>
            <wp:effectExtent l="0" t="0" r="0" b="0"/>
            <wp:docPr id="15" name="Video 15" descr="interview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deo 15" descr="interview3">
                      <a:hlinkClick r:id="rId24"/>
                    </pic:cNvPr>
                    <pic:cNvPicPr/>
                  </pic:nvPicPr>
                  <pic:blipFill>
                    <a:blip r:embed="rId25">
                      <a:extLst>
                        <a:ext uri="{C809E66F-F1BF-436E-b5F7-EEA9579F0CBA}">
                          <wp15:webVideoPr xmlns:wp15="http://schemas.microsoft.com/office/word/2012/wordprocessingDrawing" embeddedHtml="&lt;iframe width=&quot;200&quot; height=&quot;113&quot; src=&quot;https://www.youtube.com/embed/ag1bPr0LpIc?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425795" cy="4069346"/>
                    </a:xfrm>
                    <a:prstGeom prst="rect">
                      <a:avLst/>
                    </a:prstGeom>
                  </pic:spPr>
                </pic:pic>
              </a:graphicData>
            </a:graphic>
          </wp:inline>
        </w:drawing>
      </w:r>
    </w:p>
    <w:p w14:paraId="5049F63E" w14:textId="041904FD" w:rsidR="002851A0" w:rsidRPr="00052289" w:rsidRDefault="002851A0" w:rsidP="002851A0">
      <w:pPr>
        <w:rPr>
          <w:b/>
          <w:bCs/>
          <w:i/>
          <w:iCs/>
        </w:rPr>
      </w:pPr>
      <w:r>
        <w:rPr>
          <w:b/>
          <w:bCs/>
          <w:i/>
          <w:iCs/>
        </w:rPr>
        <w:t xml:space="preserve">Fragment 3 </w:t>
      </w:r>
      <w:r w:rsidR="008324E9">
        <w:rPr>
          <w:b/>
          <w:bCs/>
          <w:i/>
          <w:iCs/>
        </w:rPr>
        <w:t xml:space="preserve">Feedback </w:t>
      </w:r>
      <w:r w:rsidR="00816FBE">
        <w:rPr>
          <w:b/>
          <w:bCs/>
          <w:i/>
          <w:iCs/>
        </w:rPr>
        <w:t>+</w:t>
      </w:r>
      <w:r w:rsidR="00052289">
        <w:rPr>
          <w:b/>
          <w:bCs/>
          <w:i/>
          <w:iCs/>
        </w:rPr>
        <w:t>Feed-forward+ r</w:t>
      </w:r>
      <w:r w:rsidR="008324E9">
        <w:rPr>
          <w:b/>
          <w:bCs/>
          <w:i/>
          <w:iCs/>
        </w:rPr>
        <w:t>esultaat</w:t>
      </w:r>
      <w:r w:rsidRPr="002D2A1E">
        <w:rPr>
          <w:i/>
          <w:iCs/>
        </w:rPr>
        <w:t xml:space="preserve"> (klik met je rechtermuisknop op de video </w:t>
      </w:r>
      <w:r>
        <w:rPr>
          <w:i/>
          <w:iCs/>
        </w:rPr>
        <w:t>en selecteer</w:t>
      </w:r>
      <w:r w:rsidRPr="002D2A1E">
        <w:rPr>
          <w:i/>
          <w:iCs/>
        </w:rPr>
        <w:t xml:space="preserve"> “openen in browser” om de video te </w:t>
      </w:r>
      <w:r>
        <w:rPr>
          <w:i/>
          <w:iCs/>
        </w:rPr>
        <w:t>be</w:t>
      </w:r>
      <w:r w:rsidRPr="002D2A1E">
        <w:rPr>
          <w:i/>
          <w:iCs/>
        </w:rPr>
        <w:t>kijken)</w:t>
      </w:r>
    </w:p>
    <w:p w14:paraId="1766FD54" w14:textId="4EE10DCA" w:rsidR="002851A0" w:rsidRDefault="002851A0" w:rsidP="00861976"/>
    <w:p w14:paraId="2ADADAD9" w14:textId="290A6FDB" w:rsidR="00052289" w:rsidRDefault="00052289" w:rsidP="00861976"/>
    <w:p w14:paraId="1071E0CE" w14:textId="7BC9F3CF" w:rsidR="00052289" w:rsidRDefault="00052289" w:rsidP="00861976"/>
    <w:p w14:paraId="0D9B3627" w14:textId="167923A7" w:rsidR="00052289" w:rsidRDefault="00052289" w:rsidP="00861976"/>
    <w:p w14:paraId="40597AF6" w14:textId="3104734A" w:rsidR="00052289" w:rsidRDefault="00052289" w:rsidP="00861976"/>
    <w:p w14:paraId="003D3B5D" w14:textId="77777777" w:rsidR="008443CE" w:rsidRDefault="008443CE" w:rsidP="00052289">
      <w:pPr>
        <w:ind w:left="720" w:firstLine="720"/>
        <w:rPr>
          <w:sz w:val="52"/>
          <w:szCs w:val="52"/>
        </w:rPr>
      </w:pPr>
    </w:p>
    <w:p w14:paraId="7DE875D1" w14:textId="069E4156" w:rsidR="00052289" w:rsidRDefault="00052289" w:rsidP="00052289">
      <w:pPr>
        <w:ind w:left="720" w:firstLine="720"/>
        <w:rPr>
          <w:sz w:val="52"/>
          <w:szCs w:val="52"/>
        </w:rPr>
      </w:pPr>
      <w:r w:rsidRPr="00052289">
        <w:rPr>
          <w:sz w:val="52"/>
          <w:szCs w:val="52"/>
        </w:rPr>
        <w:lastRenderedPageBreak/>
        <w:t>Conclusie deelvraag 3</w:t>
      </w:r>
    </w:p>
    <w:p w14:paraId="0648A950" w14:textId="7DBF5730" w:rsidR="00052289" w:rsidRPr="00400D19" w:rsidRDefault="00052289" w:rsidP="00052289">
      <w:pPr>
        <w:rPr>
          <w:i/>
          <w:iCs/>
        </w:rPr>
      </w:pPr>
      <w:r w:rsidRPr="00400D19">
        <w:rPr>
          <w:i/>
          <w:iCs/>
        </w:rPr>
        <w:t xml:space="preserve">Kunnen docenten door het toepassen van een interventie </w:t>
      </w:r>
      <w:r w:rsidR="00CA3023">
        <w:rPr>
          <w:i/>
          <w:iCs/>
        </w:rPr>
        <w:t>het vertrouwen</w:t>
      </w:r>
      <w:r w:rsidR="00D90089">
        <w:rPr>
          <w:i/>
          <w:iCs/>
        </w:rPr>
        <w:t xml:space="preserve"> in eigen kunnen </w:t>
      </w:r>
      <w:r w:rsidRPr="00400D19">
        <w:rPr>
          <w:i/>
          <w:iCs/>
        </w:rPr>
        <w:t xml:space="preserve">of </w:t>
      </w:r>
      <w:r w:rsidR="004C373F">
        <w:rPr>
          <w:i/>
          <w:iCs/>
        </w:rPr>
        <w:t xml:space="preserve">het </w:t>
      </w:r>
      <w:r w:rsidRPr="00400D19">
        <w:rPr>
          <w:i/>
          <w:iCs/>
        </w:rPr>
        <w:t xml:space="preserve">vermogen te tekenen </w:t>
      </w:r>
      <w:r w:rsidR="004C373F">
        <w:rPr>
          <w:i/>
          <w:iCs/>
        </w:rPr>
        <w:t xml:space="preserve">van studenten </w:t>
      </w:r>
      <w:r w:rsidRPr="00400D19">
        <w:rPr>
          <w:i/>
          <w:iCs/>
        </w:rPr>
        <w:t>verhogen?</w:t>
      </w:r>
    </w:p>
    <w:p w14:paraId="767FBE69" w14:textId="1BB90096" w:rsidR="00052289" w:rsidRDefault="00196827" w:rsidP="00052289">
      <w:r>
        <w:t>Bij</w:t>
      </w:r>
      <w:r w:rsidR="002A6437">
        <w:t xml:space="preserve"> </w:t>
      </w:r>
      <w:r w:rsidR="001A6498">
        <w:t xml:space="preserve">het geven </w:t>
      </w:r>
      <w:r w:rsidR="002A6437">
        <w:t>van effectieve feedb</w:t>
      </w:r>
      <w:r w:rsidR="001A6498">
        <w:t>ack</w:t>
      </w:r>
      <w:r w:rsidR="002A6437">
        <w:t xml:space="preserve"> </w:t>
      </w:r>
      <w:r w:rsidR="001A6498">
        <w:t xml:space="preserve">heb ik </w:t>
      </w:r>
      <w:r w:rsidR="00A11B7D">
        <w:t xml:space="preserve">gebruik gemaakt </w:t>
      </w:r>
      <w:r w:rsidR="001A6498">
        <w:t>van feed-up, feedback en feed-forward</w:t>
      </w:r>
      <w:r w:rsidR="001F3096">
        <w:t xml:space="preserve"> </w:t>
      </w:r>
      <w:r w:rsidR="006675C1">
        <w:t>en heb aan de hand hiervan vragen gesteld</w:t>
      </w:r>
      <w:r w:rsidR="001A6498">
        <w:t xml:space="preserve">. </w:t>
      </w:r>
      <w:r w:rsidR="00953915">
        <w:t>De effectiviteit van f</w:t>
      </w:r>
      <w:r w:rsidR="006D5592">
        <w:t xml:space="preserve">eedback is afhankelijk van het </w:t>
      </w:r>
      <w:r w:rsidR="00953915">
        <w:t xml:space="preserve">niveau waarop je het geeft </w:t>
      </w:r>
      <w:r w:rsidR="008D3912">
        <w:t>en bij deze</w:t>
      </w:r>
      <w:r w:rsidR="001A6498">
        <w:t xml:space="preserve"> interventie</w:t>
      </w:r>
      <w:r w:rsidR="003B36CC">
        <w:t xml:space="preserve"> heb ik twee niveaus van feedback gecombineerd, te weten taakniveau en procesniveau. Na het afnemen van de interviews blijkt dit een effectieve manier te zijn geweest. </w:t>
      </w:r>
      <w:r w:rsidR="00A3556F">
        <w:t>Want u</w:t>
      </w:r>
      <w:r w:rsidR="00703D16">
        <w:t>it de</w:t>
      </w:r>
      <w:r w:rsidR="003B36CC">
        <w:t xml:space="preserve"> behaalde resultaten </w:t>
      </w:r>
      <w:r w:rsidR="00703D16">
        <w:t xml:space="preserve">maak ik op dat de student </w:t>
      </w:r>
      <w:r w:rsidR="007E69DD">
        <w:t>baat</w:t>
      </w:r>
      <w:r w:rsidR="00703D16">
        <w:t xml:space="preserve"> heeft bij persoonlijke uitleg door hem uit te leggen wat hij goed of fout doet. En doordat hij zelf k</w:t>
      </w:r>
      <w:r w:rsidR="00A3556F">
        <w:t>o</w:t>
      </w:r>
      <w:r w:rsidR="00703D16">
        <w:t>n toelichten</w:t>
      </w:r>
      <w:r w:rsidR="007E69DD">
        <w:t xml:space="preserve"> </w:t>
      </w:r>
      <w:r w:rsidR="00A3556F">
        <w:t>op welke manier</w:t>
      </w:r>
      <w:r w:rsidR="007E69DD">
        <w:t xml:space="preserve"> hij een opdracht </w:t>
      </w:r>
      <w:r w:rsidR="00A3556F">
        <w:t xml:space="preserve">toch </w:t>
      </w:r>
      <w:r w:rsidR="007E69DD">
        <w:t xml:space="preserve">heeft </w:t>
      </w:r>
      <w:r w:rsidR="00A3556F">
        <w:t xml:space="preserve">kunnen </w:t>
      </w:r>
      <w:r w:rsidR="007E69DD">
        <w:t>voltooi</w:t>
      </w:r>
      <w:r w:rsidR="00A3556F">
        <w:t xml:space="preserve">en en </w:t>
      </w:r>
      <w:r w:rsidR="007E69DD">
        <w:t>hoe hij het de volgende keer kan aanpakken</w:t>
      </w:r>
      <w:r w:rsidR="00D5320A">
        <w:t>, lijkt het erop dat mijn feedback effect heeft gehad.</w:t>
      </w:r>
    </w:p>
    <w:p w14:paraId="3665350D" w14:textId="56E2FB28" w:rsidR="00D5320A" w:rsidRDefault="00D5320A" w:rsidP="00052289">
      <w:r>
        <w:t>Slotconclusie:</w:t>
      </w:r>
    </w:p>
    <w:p w14:paraId="5CC9FFCD" w14:textId="0EE960E1" w:rsidR="00D5320A" w:rsidRDefault="00D5320A" w:rsidP="00052289">
      <w:r>
        <w:t xml:space="preserve">Het toepassen van de interventie effectieve </w:t>
      </w:r>
      <w:r w:rsidR="00A3556F">
        <w:t>feedback</w:t>
      </w:r>
      <w:r w:rsidR="00B612CA">
        <w:t xml:space="preserve"> </w:t>
      </w:r>
      <w:r w:rsidR="00A3556F">
        <w:t>verhoog</w:t>
      </w:r>
      <w:r w:rsidR="00221CE4">
        <w:t>t</w:t>
      </w:r>
      <w:r w:rsidR="00A3556F">
        <w:t xml:space="preserve"> </w:t>
      </w:r>
      <w:r w:rsidR="00B612CA">
        <w:t xml:space="preserve">het vertrouwen </w:t>
      </w:r>
      <w:r w:rsidR="00DB1060">
        <w:t>in</w:t>
      </w:r>
      <w:r w:rsidR="00020010">
        <w:t xml:space="preserve"> </w:t>
      </w:r>
      <w:r w:rsidR="00B612CA">
        <w:t>eigen kunnen e</w:t>
      </w:r>
      <w:r w:rsidR="00A3556F">
        <w:t xml:space="preserve">n </w:t>
      </w:r>
      <w:r w:rsidR="00214AF5">
        <w:t xml:space="preserve">het </w:t>
      </w:r>
      <w:r w:rsidR="00A3556F">
        <w:t>vermogen van de student te tekenen.</w:t>
      </w:r>
    </w:p>
    <w:p w14:paraId="20D7703E" w14:textId="3FBA1943" w:rsidR="00D5320A" w:rsidRDefault="00D5320A" w:rsidP="00052289"/>
    <w:p w14:paraId="6167E83E" w14:textId="6A45889C" w:rsidR="005C594E" w:rsidRDefault="005C594E" w:rsidP="00052289"/>
    <w:p w14:paraId="0896ACB4" w14:textId="176C3BAD" w:rsidR="005C594E" w:rsidRDefault="005C594E" w:rsidP="00052289"/>
    <w:p w14:paraId="2E3A1DDC" w14:textId="06985BBD" w:rsidR="005C594E" w:rsidRDefault="005C594E" w:rsidP="00052289"/>
    <w:p w14:paraId="1E041AD5" w14:textId="1E86278F" w:rsidR="005C594E" w:rsidRDefault="005C594E" w:rsidP="00052289"/>
    <w:p w14:paraId="1BA86C0C" w14:textId="2745CCB2" w:rsidR="005C594E" w:rsidRDefault="005C594E" w:rsidP="00052289"/>
    <w:p w14:paraId="3BCA9551" w14:textId="65CF174B" w:rsidR="005C594E" w:rsidRDefault="005C594E" w:rsidP="00052289"/>
    <w:p w14:paraId="54BD9467" w14:textId="07F30C70" w:rsidR="005C594E" w:rsidRDefault="005C594E" w:rsidP="00052289"/>
    <w:p w14:paraId="1230D013" w14:textId="75AB22E5" w:rsidR="005C594E" w:rsidRDefault="005C594E" w:rsidP="00052289"/>
    <w:p w14:paraId="41669BA9" w14:textId="186E6E99" w:rsidR="005C594E" w:rsidRDefault="005C594E" w:rsidP="00052289"/>
    <w:p w14:paraId="5F95B301" w14:textId="0D011BE3" w:rsidR="005C594E" w:rsidRDefault="005C594E" w:rsidP="00052289"/>
    <w:p w14:paraId="7E9783DD" w14:textId="15AAC287" w:rsidR="005C594E" w:rsidRDefault="005C594E" w:rsidP="00052289"/>
    <w:p w14:paraId="52F577A7" w14:textId="2DFC2DDE" w:rsidR="005C594E" w:rsidRDefault="005C594E" w:rsidP="00052289"/>
    <w:p w14:paraId="3E785C37" w14:textId="2A767729" w:rsidR="005C594E" w:rsidRDefault="005C594E" w:rsidP="00052289"/>
    <w:p w14:paraId="1DC616D2" w14:textId="53662F3C" w:rsidR="005C594E" w:rsidRDefault="005C594E" w:rsidP="00052289"/>
    <w:p w14:paraId="122EEC70" w14:textId="2D313DC9" w:rsidR="005C594E" w:rsidRDefault="005C594E" w:rsidP="00052289"/>
    <w:p w14:paraId="65FDA3A0" w14:textId="7ACFE059" w:rsidR="005C594E" w:rsidRPr="005C594E" w:rsidRDefault="005C594E" w:rsidP="005C594E">
      <w:pPr>
        <w:ind w:left="720" w:firstLine="720"/>
        <w:rPr>
          <w:sz w:val="52"/>
          <w:szCs w:val="52"/>
        </w:rPr>
      </w:pPr>
      <w:r w:rsidRPr="005C594E">
        <w:rPr>
          <w:sz w:val="52"/>
          <w:szCs w:val="52"/>
        </w:rPr>
        <w:lastRenderedPageBreak/>
        <w:t>Resultaten deelvraag 1</w:t>
      </w:r>
    </w:p>
    <w:p w14:paraId="69DB9AA4" w14:textId="77777777" w:rsidR="00CD56AE" w:rsidRDefault="005C594E" w:rsidP="00CD56AE">
      <w:pPr>
        <w:rPr>
          <w:i/>
          <w:iCs/>
        </w:rPr>
      </w:pPr>
      <w:r w:rsidRPr="005C594E">
        <w:rPr>
          <w:i/>
          <w:iCs/>
        </w:rPr>
        <w:t>Wat is de relatie tussen zelfeffectiviteit en het geven van effectieve feedback?</w:t>
      </w:r>
    </w:p>
    <w:p w14:paraId="3D57A562" w14:textId="40DFF70F" w:rsidR="00CD56AE" w:rsidRPr="00CD56AE" w:rsidRDefault="00C56977" w:rsidP="00CD56AE">
      <w:pPr>
        <w:rPr>
          <w:i/>
          <w:iCs/>
        </w:rPr>
      </w:pPr>
      <w:r>
        <w:t xml:space="preserve">De resultaten van </w:t>
      </w:r>
      <w:r w:rsidR="00C807E9">
        <w:t xml:space="preserve">de enquête bij </w:t>
      </w:r>
      <w:r>
        <w:t xml:space="preserve">deelvraag </w:t>
      </w:r>
      <w:r w:rsidR="00630132">
        <w:t>2 en</w:t>
      </w:r>
      <w:r w:rsidR="00C807E9">
        <w:t xml:space="preserve"> de interviews bij</w:t>
      </w:r>
      <w:r w:rsidR="00630132">
        <w:t xml:space="preserve"> deelvraag 3 heb ik geanalyseerd</w:t>
      </w:r>
      <w:r w:rsidR="00CD56AE">
        <w:t>.</w:t>
      </w:r>
      <w:r w:rsidR="00630132">
        <w:t xml:space="preserve"> </w:t>
      </w:r>
      <w:r w:rsidR="00C807E9">
        <w:t>En aan de hand van deze twee uitkomsten heb ik mijn conclusie kunnen trekken.</w:t>
      </w:r>
    </w:p>
    <w:p w14:paraId="66706C0D" w14:textId="77777777" w:rsidR="00CD56AE" w:rsidRPr="00117844" w:rsidRDefault="00CD56AE" w:rsidP="00CD56AE">
      <w:pPr>
        <w:pStyle w:val="Lijstalinea"/>
      </w:pPr>
    </w:p>
    <w:p w14:paraId="1D94E2E1" w14:textId="01EE2B8F" w:rsidR="005C594E" w:rsidRDefault="005C594E" w:rsidP="00052289"/>
    <w:p w14:paraId="15F0AC17" w14:textId="61FF2839" w:rsidR="00D5320A" w:rsidRPr="00C56977" w:rsidRDefault="00C56977" w:rsidP="00C56977">
      <w:pPr>
        <w:ind w:left="720" w:firstLine="720"/>
        <w:rPr>
          <w:sz w:val="52"/>
          <w:szCs w:val="52"/>
        </w:rPr>
      </w:pPr>
      <w:r w:rsidRPr="00C56977">
        <w:rPr>
          <w:sz w:val="52"/>
          <w:szCs w:val="52"/>
        </w:rPr>
        <w:t>Conclusie deelvraag 1</w:t>
      </w:r>
    </w:p>
    <w:p w14:paraId="2D1A05E9" w14:textId="75EB145D" w:rsidR="00052289" w:rsidRDefault="00C56977" w:rsidP="00C56977">
      <w:r>
        <w:rPr>
          <w:color w:val="auto"/>
        </w:rPr>
        <w:t>D</w:t>
      </w:r>
      <w:r w:rsidRPr="00CD56AE">
        <w:rPr>
          <w:color w:val="auto"/>
        </w:rPr>
        <w:t xml:space="preserve">oor de uitkomsten van de enquête en </w:t>
      </w:r>
      <w:r>
        <w:rPr>
          <w:color w:val="auto"/>
        </w:rPr>
        <w:t xml:space="preserve">de </w:t>
      </w:r>
      <w:r w:rsidRPr="00CD56AE">
        <w:rPr>
          <w:color w:val="auto"/>
        </w:rPr>
        <w:t xml:space="preserve">interviews </w:t>
      </w:r>
      <w:r>
        <w:rPr>
          <w:color w:val="auto"/>
        </w:rPr>
        <w:t xml:space="preserve">heb ik een beeld gekregen </w:t>
      </w:r>
      <w:r w:rsidR="00630132">
        <w:rPr>
          <w:color w:val="auto"/>
        </w:rPr>
        <w:t>van</w:t>
      </w:r>
      <w:r w:rsidRPr="00CD56AE">
        <w:rPr>
          <w:color w:val="auto"/>
        </w:rPr>
        <w:t xml:space="preserve"> de relatie tussen</w:t>
      </w:r>
      <w:r w:rsidRPr="00CD56AE">
        <w:rPr>
          <w:i/>
          <w:iCs/>
        </w:rPr>
        <w:t xml:space="preserve"> </w:t>
      </w:r>
      <w:r w:rsidRPr="001729D0">
        <w:t>zelfeffectiviteit en het geven van effectieve feedback</w:t>
      </w:r>
      <w:r>
        <w:t>.</w:t>
      </w:r>
      <w:r w:rsidR="00630132">
        <w:t xml:space="preserve"> </w:t>
      </w:r>
      <w:r w:rsidR="0046507A">
        <w:t xml:space="preserve">Door de afgenomen enquête </w:t>
      </w:r>
      <w:r w:rsidR="00C7026D">
        <w:t>is het mij duidelijk geworden dat er</w:t>
      </w:r>
      <w:r w:rsidR="00E05872">
        <w:t xml:space="preserve"> studenten zijn </w:t>
      </w:r>
      <w:r w:rsidR="007E60BC">
        <w:t>die geen vertrouwen in hun eigen kunnen hebben</w:t>
      </w:r>
      <w:r w:rsidR="00903EEC">
        <w:t xml:space="preserve"> </w:t>
      </w:r>
      <w:r w:rsidR="007D7631">
        <w:t xml:space="preserve">en dus een lage zelfeffectiviteit hebben. </w:t>
      </w:r>
      <w:r w:rsidR="009E7D20">
        <w:t xml:space="preserve">Om deze </w:t>
      </w:r>
      <w:bookmarkStart w:id="16" w:name="_Hlk90020339"/>
      <w:r w:rsidR="009E7D20">
        <w:t>zelfeffectiviteit</w:t>
      </w:r>
      <w:bookmarkEnd w:id="16"/>
      <w:r w:rsidR="009E7D20">
        <w:t xml:space="preserve"> </w:t>
      </w:r>
      <w:r w:rsidR="003E5C0E">
        <w:t>te verhogen</w:t>
      </w:r>
      <w:r w:rsidR="0048751D">
        <w:t xml:space="preserve"> </w:t>
      </w:r>
      <w:r w:rsidR="000D0B64">
        <w:t>heb ik laten zien dat je door het geven van effectieve feedback</w:t>
      </w:r>
      <w:r w:rsidR="00E75A80">
        <w:t xml:space="preserve"> zijn of haar</w:t>
      </w:r>
      <w:r w:rsidR="000D0B64">
        <w:t xml:space="preserve"> </w:t>
      </w:r>
      <w:r w:rsidR="004F1B5B">
        <w:t>geloof in eigen kunnen</w:t>
      </w:r>
      <w:r w:rsidR="000D0B64">
        <w:t xml:space="preserve"> </w:t>
      </w:r>
      <w:r w:rsidR="00D70982">
        <w:t xml:space="preserve">kunt laten </w:t>
      </w:r>
      <w:r w:rsidR="004F1B5B">
        <w:t>toene</w:t>
      </w:r>
      <w:r w:rsidR="00D70982">
        <w:t>men</w:t>
      </w:r>
      <w:r w:rsidR="004F1B5B">
        <w:t>.</w:t>
      </w:r>
      <w:r w:rsidR="00D9744C">
        <w:t xml:space="preserve"> </w:t>
      </w:r>
    </w:p>
    <w:p w14:paraId="3BBAFC2C" w14:textId="1E7B2666" w:rsidR="004F1B5B" w:rsidRDefault="004F1B5B" w:rsidP="00C56977">
      <w:r>
        <w:t>Slotconclusie:</w:t>
      </w:r>
    </w:p>
    <w:p w14:paraId="757CDD1C" w14:textId="35A83DD4" w:rsidR="004F1B5B" w:rsidRDefault="00B82391" w:rsidP="00C56977">
      <w:pPr>
        <w:rPr>
          <w:sz w:val="52"/>
          <w:szCs w:val="52"/>
        </w:rPr>
      </w:pPr>
      <w:r>
        <w:t>De relatie tussen zelfeffectiviteit en het geven van effectieve feedback is</w:t>
      </w:r>
      <w:r w:rsidR="00F42CB1">
        <w:t xml:space="preserve"> d</w:t>
      </w:r>
      <w:r w:rsidR="00A61131">
        <w:t>at</w:t>
      </w:r>
      <w:r w:rsidR="00F1222D">
        <w:t xml:space="preserve"> het geven van effectieve feedback</w:t>
      </w:r>
      <w:r w:rsidR="00FE5588">
        <w:t>,</w:t>
      </w:r>
      <w:r w:rsidR="00F1222D">
        <w:t xml:space="preserve"> </w:t>
      </w:r>
      <w:r w:rsidR="005A654F">
        <w:t>door</w:t>
      </w:r>
      <w:r w:rsidR="00AA5B9F">
        <w:t xml:space="preserve"> </w:t>
      </w:r>
      <w:r w:rsidR="00567340">
        <w:t xml:space="preserve">de juiste vragen </w:t>
      </w:r>
      <w:r w:rsidR="00AA5B9F">
        <w:t xml:space="preserve">te </w:t>
      </w:r>
      <w:r w:rsidR="00567340">
        <w:t>stellen</w:t>
      </w:r>
      <w:r w:rsidR="00FE5588">
        <w:t xml:space="preserve"> op een bepaald niveau,</w:t>
      </w:r>
      <w:r w:rsidR="00567340">
        <w:t xml:space="preserve"> zeker invloed </w:t>
      </w:r>
      <w:r w:rsidR="00AA5B9F">
        <w:t xml:space="preserve">heeft </w:t>
      </w:r>
      <w:r w:rsidR="00567340">
        <w:t xml:space="preserve">op de zelfeffectiviteit van de student. </w:t>
      </w:r>
    </w:p>
    <w:p w14:paraId="68EAB32C" w14:textId="0EE87BF9" w:rsidR="00052289" w:rsidRDefault="00052289" w:rsidP="00052289">
      <w:pPr>
        <w:ind w:left="720" w:firstLine="720"/>
        <w:rPr>
          <w:sz w:val="52"/>
          <w:szCs w:val="52"/>
        </w:rPr>
      </w:pPr>
    </w:p>
    <w:p w14:paraId="07E8C2E5" w14:textId="078990F4" w:rsidR="00052289" w:rsidRDefault="00052289" w:rsidP="00052289">
      <w:pPr>
        <w:ind w:left="720" w:firstLine="720"/>
        <w:rPr>
          <w:sz w:val="52"/>
          <w:szCs w:val="52"/>
        </w:rPr>
      </w:pPr>
    </w:p>
    <w:p w14:paraId="438A983D" w14:textId="77777777" w:rsidR="00052289" w:rsidRPr="00052289" w:rsidRDefault="00052289" w:rsidP="00052289">
      <w:pPr>
        <w:ind w:left="720" w:firstLine="720"/>
        <w:rPr>
          <w:sz w:val="52"/>
          <w:szCs w:val="52"/>
        </w:rPr>
      </w:pPr>
    </w:p>
    <w:p w14:paraId="22600DAF" w14:textId="59F9BBC7" w:rsidR="00052289" w:rsidRDefault="00052289" w:rsidP="00861976"/>
    <w:p w14:paraId="5CA5ACE3" w14:textId="77777777" w:rsidR="00052289" w:rsidRDefault="00052289" w:rsidP="00861976"/>
    <w:p w14:paraId="67783244" w14:textId="092D4C5F" w:rsidR="002851A0" w:rsidRDefault="002851A0" w:rsidP="00861976"/>
    <w:p w14:paraId="29D7A10B" w14:textId="77777777" w:rsidR="002851A0" w:rsidRDefault="002851A0" w:rsidP="00861976"/>
    <w:p w14:paraId="02721472" w14:textId="2B9D1EA9" w:rsidR="00B046B0" w:rsidRDefault="00B046B0" w:rsidP="00861976">
      <w:pPr>
        <w:rPr>
          <w:noProof/>
        </w:rPr>
      </w:pPr>
    </w:p>
    <w:p w14:paraId="45ADF57D" w14:textId="77777777" w:rsidR="006050AB" w:rsidRDefault="006050AB" w:rsidP="00861976">
      <w:pPr>
        <w:rPr>
          <w:noProof/>
        </w:rPr>
      </w:pPr>
    </w:p>
    <w:p w14:paraId="228339F0" w14:textId="6B59010A" w:rsidR="00B046B0" w:rsidRDefault="003153DA" w:rsidP="003153DA">
      <w:pPr>
        <w:ind w:left="720" w:firstLine="720"/>
        <w:rPr>
          <w:sz w:val="52"/>
          <w:szCs w:val="52"/>
        </w:rPr>
      </w:pPr>
      <w:r w:rsidRPr="005C594E">
        <w:rPr>
          <w:sz w:val="52"/>
          <w:szCs w:val="52"/>
        </w:rPr>
        <w:lastRenderedPageBreak/>
        <w:t xml:space="preserve">Resultaten deelvraag </w:t>
      </w:r>
      <w:r>
        <w:rPr>
          <w:sz w:val="52"/>
          <w:szCs w:val="52"/>
        </w:rPr>
        <w:t>4</w:t>
      </w:r>
    </w:p>
    <w:p w14:paraId="659E496E" w14:textId="6D23AF7B" w:rsidR="003153DA" w:rsidRPr="00A9326D" w:rsidRDefault="003153DA" w:rsidP="00BA30EE">
      <w:pPr>
        <w:rPr>
          <w:i/>
          <w:iCs/>
          <w:noProof/>
        </w:rPr>
      </w:pPr>
      <w:r w:rsidRPr="00A9326D">
        <w:rPr>
          <w:i/>
          <w:iCs/>
          <w:noProof/>
        </w:rPr>
        <w:t>Wat zijn de ervaringen van de collega</w:t>
      </w:r>
      <w:r w:rsidR="00447FA2">
        <w:rPr>
          <w:i/>
          <w:iCs/>
          <w:noProof/>
        </w:rPr>
        <w:t>-</w:t>
      </w:r>
      <w:r w:rsidRPr="00A9326D">
        <w:rPr>
          <w:i/>
          <w:iCs/>
          <w:noProof/>
        </w:rPr>
        <w:t>docenten?</w:t>
      </w:r>
    </w:p>
    <w:p w14:paraId="752D9557" w14:textId="77777777" w:rsidR="00AF507B" w:rsidRDefault="00AF507B" w:rsidP="002B10EC">
      <w:pPr>
        <w:rPr>
          <w:noProof/>
        </w:rPr>
      </w:pPr>
    </w:p>
    <w:p w14:paraId="57CCEBC8" w14:textId="24911D3A" w:rsidR="002B10EC" w:rsidRDefault="00D63301" w:rsidP="002B10EC">
      <w:pPr>
        <w:rPr>
          <w:noProof/>
        </w:rPr>
      </w:pPr>
      <w:r>
        <w:rPr>
          <w:noProof/>
        </w:rPr>
        <w:t xml:space="preserve">Ik heb </w:t>
      </w:r>
      <w:r w:rsidR="00C42142">
        <w:rPr>
          <w:noProof/>
        </w:rPr>
        <w:t>mijn collega’s uitgenodigd om mijn presenta</w:t>
      </w:r>
      <w:r w:rsidR="007C6B04">
        <w:rPr>
          <w:noProof/>
        </w:rPr>
        <w:t>t</w:t>
      </w:r>
      <w:r w:rsidR="00C42142">
        <w:rPr>
          <w:noProof/>
        </w:rPr>
        <w:t xml:space="preserve">ie bij te wonen. </w:t>
      </w:r>
      <w:r w:rsidR="007E60A2">
        <w:rPr>
          <w:noProof/>
        </w:rPr>
        <w:t xml:space="preserve"> Dit had ik gepland op een woensdag, omdat op die dag de meeste </w:t>
      </w:r>
      <w:r w:rsidR="00247A9E">
        <w:rPr>
          <w:noProof/>
        </w:rPr>
        <w:t xml:space="preserve">collega’s lesgeven en dus aanwezig zijn. </w:t>
      </w:r>
      <w:r w:rsidR="00FD30B7">
        <w:rPr>
          <w:noProof/>
        </w:rPr>
        <w:t xml:space="preserve">Ik heb </w:t>
      </w:r>
      <w:r w:rsidR="00C84FA9">
        <w:rPr>
          <w:noProof/>
        </w:rPr>
        <w:t>ze verwelkom</w:t>
      </w:r>
      <w:r w:rsidR="00447FA2">
        <w:rPr>
          <w:noProof/>
        </w:rPr>
        <w:t>d</w:t>
      </w:r>
      <w:r w:rsidR="00C84FA9">
        <w:rPr>
          <w:noProof/>
        </w:rPr>
        <w:t xml:space="preserve"> en </w:t>
      </w:r>
      <w:r w:rsidR="00F86957">
        <w:rPr>
          <w:noProof/>
        </w:rPr>
        <w:t>ben de presentatie begonnen door te vertellen wat de aanleiding was van mijn onderzoek</w:t>
      </w:r>
      <w:r w:rsidR="001356DE">
        <w:rPr>
          <w:noProof/>
        </w:rPr>
        <w:t>.</w:t>
      </w:r>
      <w:r w:rsidR="002D3DA0">
        <w:rPr>
          <w:noProof/>
        </w:rPr>
        <w:t xml:space="preserve"> </w:t>
      </w:r>
      <w:r w:rsidR="0073450E">
        <w:rPr>
          <w:noProof/>
        </w:rPr>
        <w:t xml:space="preserve">Vervolgens </w:t>
      </w:r>
      <w:r w:rsidR="009C6F04">
        <w:rPr>
          <w:noProof/>
        </w:rPr>
        <w:t>verteld wat de doelstelli</w:t>
      </w:r>
      <w:r w:rsidR="005D7D7B">
        <w:rPr>
          <w:noProof/>
        </w:rPr>
        <w:t>n</w:t>
      </w:r>
      <w:r w:rsidR="009C6F04">
        <w:rPr>
          <w:noProof/>
        </w:rPr>
        <w:t xml:space="preserve">g is en </w:t>
      </w:r>
      <w:r w:rsidR="000B48BF">
        <w:rPr>
          <w:noProof/>
        </w:rPr>
        <w:t xml:space="preserve">op </w:t>
      </w:r>
      <w:r w:rsidR="009C6F04">
        <w:rPr>
          <w:noProof/>
        </w:rPr>
        <w:t xml:space="preserve">welke onderzoeksvraag ik </w:t>
      </w:r>
      <w:r w:rsidR="000B48BF">
        <w:rPr>
          <w:noProof/>
        </w:rPr>
        <w:t>graag antwoord wil hebben</w:t>
      </w:r>
      <w:r w:rsidR="009C6F04">
        <w:rPr>
          <w:noProof/>
        </w:rPr>
        <w:t xml:space="preserve">. </w:t>
      </w:r>
      <w:r w:rsidR="00983EE7">
        <w:rPr>
          <w:noProof/>
        </w:rPr>
        <w:t xml:space="preserve">Aan de hand van de Powerpoint (zie </w:t>
      </w:r>
      <w:r w:rsidR="002B10EC">
        <w:rPr>
          <w:noProof/>
        </w:rPr>
        <w:t xml:space="preserve">bijlage hieronder) </w:t>
      </w:r>
      <w:r w:rsidR="00C633B1">
        <w:rPr>
          <w:noProof/>
        </w:rPr>
        <w:t>h</w:t>
      </w:r>
      <w:r w:rsidR="009038DD">
        <w:rPr>
          <w:noProof/>
        </w:rPr>
        <w:t>eb ik eerst een stukje theorie</w:t>
      </w:r>
      <w:r w:rsidR="00884E95">
        <w:rPr>
          <w:noProof/>
        </w:rPr>
        <w:t xml:space="preserve"> over zelfeffectiviteit en effectieve feedback gegeven</w:t>
      </w:r>
      <w:r w:rsidR="002B10EC">
        <w:rPr>
          <w:noProof/>
        </w:rPr>
        <w:t>.</w:t>
      </w:r>
    </w:p>
    <w:p w14:paraId="1755413F" w14:textId="3CB4CF1B" w:rsidR="006D6AC5" w:rsidRDefault="006D6AC5" w:rsidP="002B10EC">
      <w:pPr>
        <w:rPr>
          <w:noProof/>
        </w:rPr>
      </w:pPr>
    </w:p>
    <w:p w14:paraId="7F7A11BB" w14:textId="09073DEE" w:rsidR="006D6AC5" w:rsidRDefault="006D6AC5" w:rsidP="002B10EC">
      <w:pPr>
        <w:rPr>
          <w:noProof/>
        </w:rPr>
      </w:pPr>
    </w:p>
    <w:p w14:paraId="75DF84D6" w14:textId="77777777" w:rsidR="006D6AC5" w:rsidRDefault="006D6AC5" w:rsidP="002B10EC">
      <w:pPr>
        <w:rPr>
          <w:noProof/>
        </w:rPr>
      </w:pPr>
    </w:p>
    <w:p w14:paraId="257C4701" w14:textId="598A24FE" w:rsidR="00003ECA" w:rsidRDefault="0060539E" w:rsidP="002B10EC">
      <w:pPr>
        <w:rPr>
          <w:noProof/>
        </w:rPr>
      </w:pPr>
      <w:r>
        <w:rPr>
          <w:noProof/>
        </w:rPr>
        <w:object w:dxaOrig="7198" w:dyaOrig="5401" w14:anchorId="619EFB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8.8pt;height:4in;mso-width-percent:0;mso-height-percent:0;mso-width-percent:0;mso-height-percent:0" o:ole="">
            <v:imagedata r:id="rId26" o:title=""/>
          </v:shape>
          <o:OLEObject Type="Link" ProgID="PowerPoint.Show.12" ShapeID="_x0000_i1025" DrawAspect="Content" r:id="rId27" UpdateMode="Always">
            <o:LinkType>EnhancedMetaFile</o:LinkType>
            <o:LockedField>false</o:LockedField>
            <o:FieldCodes>\f 0</o:FieldCodes>
          </o:OLEObject>
        </w:object>
      </w:r>
    </w:p>
    <w:p w14:paraId="788A36DA" w14:textId="3B6B668B" w:rsidR="00335985" w:rsidRPr="00DA6C0A" w:rsidRDefault="00335985" w:rsidP="002B10EC">
      <w:pPr>
        <w:rPr>
          <w:i/>
          <w:iCs/>
          <w:noProof/>
        </w:rPr>
      </w:pPr>
      <w:r w:rsidRPr="00DA6C0A">
        <w:rPr>
          <w:i/>
          <w:iCs/>
          <w:noProof/>
        </w:rPr>
        <w:t>PowerPoint presen</w:t>
      </w:r>
      <w:r w:rsidR="00F00AA9" w:rsidRPr="00DA6C0A">
        <w:rPr>
          <w:i/>
          <w:iCs/>
          <w:noProof/>
        </w:rPr>
        <w:t>tatie onderzoek (dubbel</w:t>
      </w:r>
      <w:r w:rsidR="00DA6C0A" w:rsidRPr="00DA6C0A">
        <w:rPr>
          <w:i/>
          <w:iCs/>
          <w:noProof/>
        </w:rPr>
        <w:t>klikken op de afbeelding om de slides te bekijken)</w:t>
      </w:r>
    </w:p>
    <w:p w14:paraId="247450EE" w14:textId="77777777" w:rsidR="00AF507B" w:rsidRDefault="00AF507B" w:rsidP="002B10EC">
      <w:pPr>
        <w:rPr>
          <w:noProof/>
        </w:rPr>
      </w:pPr>
    </w:p>
    <w:p w14:paraId="714C4B4D" w14:textId="77777777" w:rsidR="006D6AC5" w:rsidRDefault="006D6AC5" w:rsidP="002B10EC">
      <w:pPr>
        <w:rPr>
          <w:noProof/>
        </w:rPr>
      </w:pPr>
    </w:p>
    <w:p w14:paraId="5169DB94" w14:textId="77777777" w:rsidR="006D6AC5" w:rsidRDefault="006D6AC5" w:rsidP="002B10EC">
      <w:pPr>
        <w:rPr>
          <w:noProof/>
        </w:rPr>
      </w:pPr>
    </w:p>
    <w:p w14:paraId="232C190A" w14:textId="77777777" w:rsidR="006D6AC5" w:rsidRDefault="006D6AC5" w:rsidP="002B10EC">
      <w:pPr>
        <w:rPr>
          <w:noProof/>
        </w:rPr>
      </w:pPr>
    </w:p>
    <w:p w14:paraId="6B28E62E" w14:textId="02FED5A8" w:rsidR="00C633B1" w:rsidRDefault="00C95CEA" w:rsidP="002B10EC">
      <w:pPr>
        <w:rPr>
          <w:noProof/>
        </w:rPr>
      </w:pPr>
      <w:r>
        <w:rPr>
          <w:noProof/>
        </w:rPr>
        <w:lastRenderedPageBreak/>
        <w:t xml:space="preserve">Daarna </w:t>
      </w:r>
      <w:r w:rsidR="003E5663">
        <w:rPr>
          <w:noProof/>
        </w:rPr>
        <w:t xml:space="preserve">heb ik </w:t>
      </w:r>
      <w:r w:rsidR="00FD0018">
        <w:rPr>
          <w:noProof/>
        </w:rPr>
        <w:t xml:space="preserve">de resultaten en conclusies </w:t>
      </w:r>
      <w:r w:rsidR="001911F9">
        <w:rPr>
          <w:noProof/>
        </w:rPr>
        <w:t xml:space="preserve">laten zien van de </w:t>
      </w:r>
      <w:r w:rsidR="001911F9" w:rsidRPr="00CD56AE">
        <w:rPr>
          <w:color w:val="auto"/>
        </w:rPr>
        <w:t xml:space="preserve">enquête en </w:t>
      </w:r>
      <w:r w:rsidR="001911F9">
        <w:rPr>
          <w:color w:val="auto"/>
        </w:rPr>
        <w:t xml:space="preserve">de </w:t>
      </w:r>
      <w:r w:rsidR="001911F9" w:rsidRPr="00CD56AE">
        <w:rPr>
          <w:color w:val="auto"/>
        </w:rPr>
        <w:t>interviews</w:t>
      </w:r>
      <w:r w:rsidR="00EA26AD">
        <w:rPr>
          <w:color w:val="auto"/>
        </w:rPr>
        <w:t xml:space="preserve"> waarbij </w:t>
      </w:r>
      <w:r w:rsidR="003A0CFE">
        <w:rPr>
          <w:color w:val="auto"/>
        </w:rPr>
        <w:t xml:space="preserve">ik </w:t>
      </w:r>
      <w:r w:rsidR="00EA26AD">
        <w:rPr>
          <w:color w:val="auto"/>
        </w:rPr>
        <w:t xml:space="preserve">tussendoor </w:t>
      </w:r>
      <w:r w:rsidR="00415697">
        <w:rPr>
          <w:color w:val="auto"/>
        </w:rPr>
        <w:t>reacties kreeg van mijn collega’s</w:t>
      </w:r>
      <w:r w:rsidR="008778E8">
        <w:rPr>
          <w:color w:val="auto"/>
        </w:rPr>
        <w:t xml:space="preserve">. </w:t>
      </w:r>
      <w:r w:rsidR="00070F82">
        <w:rPr>
          <w:color w:val="auto"/>
        </w:rPr>
        <w:t>In fragment</w:t>
      </w:r>
      <w:r w:rsidR="009E5043">
        <w:rPr>
          <w:color w:val="auto"/>
        </w:rPr>
        <w:t xml:space="preserve"> 4 </w:t>
      </w:r>
      <w:r w:rsidR="00416FCE">
        <w:rPr>
          <w:color w:val="auto"/>
        </w:rPr>
        <w:t xml:space="preserve">is te zien hoe mijn presentatie </w:t>
      </w:r>
      <w:r w:rsidR="00AF507B">
        <w:rPr>
          <w:color w:val="auto"/>
        </w:rPr>
        <w:t xml:space="preserve">is </w:t>
      </w:r>
      <w:r w:rsidR="00416FCE">
        <w:rPr>
          <w:color w:val="auto"/>
        </w:rPr>
        <w:t>verlopen</w:t>
      </w:r>
      <w:r w:rsidR="00AF507B">
        <w:rPr>
          <w:color w:val="auto"/>
        </w:rPr>
        <w:t>.</w:t>
      </w:r>
    </w:p>
    <w:p w14:paraId="66BE7E75" w14:textId="77777777" w:rsidR="002B10EC" w:rsidRDefault="002B10EC" w:rsidP="002B10EC"/>
    <w:p w14:paraId="4289E73E" w14:textId="67B5B52F" w:rsidR="00BA30EE" w:rsidRDefault="00BA30EE" w:rsidP="00BA30EE">
      <w:pPr>
        <w:rPr>
          <w:noProof/>
        </w:rPr>
      </w:pPr>
    </w:p>
    <w:p w14:paraId="4C42F011" w14:textId="135B5195" w:rsidR="00DD6C6F" w:rsidRDefault="00024943" w:rsidP="00BA30EE">
      <w:pPr>
        <w:rPr>
          <w:noProof/>
        </w:rPr>
      </w:pPr>
      <w:r>
        <w:rPr>
          <w:noProof/>
        </w:rPr>
        <w:drawing>
          <wp:inline distT="0" distB="0" distL="0" distR="0" wp14:anchorId="315570B6" wp14:editId="59371F0D">
            <wp:extent cx="4572000" cy="3429000"/>
            <wp:effectExtent l="0" t="0" r="0" b="0"/>
            <wp:docPr id="17" name="Video 17" descr="GP014909">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deo 17" descr="GP014909">
                      <a:hlinkClick r:id="rId28"/>
                    </pic:cNvPr>
                    <pic:cNvPicPr/>
                  </pic:nvPicPr>
                  <pic:blipFill>
                    <a:blip r:embed="rId29">
                      <a:extLst>
                        <a:ext uri="{C809E66F-F1BF-436E-b5F7-EEA9579F0CBA}">
                          <wp15:webVideoPr xmlns:wp15="http://schemas.microsoft.com/office/word/2012/wordprocessingDrawing" embeddedHtml="&lt;iframe width=&quot;200&quot; height=&quot;113&quot; src=&quot;https://www.youtube.com/embed/zaWWNh9TWrU?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3FABDE24" w14:textId="42676369" w:rsidR="000F2263" w:rsidRPr="00052289" w:rsidRDefault="000F2263" w:rsidP="000F2263">
      <w:pPr>
        <w:rPr>
          <w:b/>
          <w:bCs/>
          <w:i/>
          <w:iCs/>
        </w:rPr>
      </w:pPr>
      <w:r>
        <w:rPr>
          <w:b/>
          <w:bCs/>
          <w:i/>
          <w:iCs/>
        </w:rPr>
        <w:t xml:space="preserve">Fragment 4 </w:t>
      </w:r>
      <w:r w:rsidR="009E5043">
        <w:rPr>
          <w:b/>
          <w:bCs/>
          <w:i/>
          <w:iCs/>
        </w:rPr>
        <w:t>Presentatie voor</w:t>
      </w:r>
      <w:r>
        <w:rPr>
          <w:b/>
          <w:bCs/>
          <w:i/>
          <w:iCs/>
        </w:rPr>
        <w:t xml:space="preserve"> collega’s</w:t>
      </w:r>
      <w:r w:rsidRPr="002D2A1E">
        <w:rPr>
          <w:i/>
          <w:iCs/>
        </w:rPr>
        <w:t xml:space="preserve"> (klik met je rechtermuisknop op de video </w:t>
      </w:r>
      <w:r>
        <w:rPr>
          <w:i/>
          <w:iCs/>
        </w:rPr>
        <w:t>en selecteer</w:t>
      </w:r>
      <w:r w:rsidRPr="002D2A1E">
        <w:rPr>
          <w:i/>
          <w:iCs/>
        </w:rPr>
        <w:t xml:space="preserve"> “openen in browser” om de video te </w:t>
      </w:r>
      <w:r>
        <w:rPr>
          <w:i/>
          <w:iCs/>
        </w:rPr>
        <w:t>be</w:t>
      </w:r>
      <w:r w:rsidRPr="002D2A1E">
        <w:rPr>
          <w:i/>
          <w:iCs/>
        </w:rPr>
        <w:t>kijken)</w:t>
      </w:r>
    </w:p>
    <w:p w14:paraId="24B37486" w14:textId="66ED7037" w:rsidR="000667E5" w:rsidRDefault="000667E5" w:rsidP="00BA30EE">
      <w:pPr>
        <w:rPr>
          <w:noProof/>
        </w:rPr>
      </w:pPr>
    </w:p>
    <w:p w14:paraId="3DF6E019" w14:textId="6BF83731" w:rsidR="006D6AC5" w:rsidRDefault="006D6AC5" w:rsidP="00BA30EE">
      <w:pPr>
        <w:rPr>
          <w:noProof/>
        </w:rPr>
      </w:pPr>
    </w:p>
    <w:p w14:paraId="2C6A533B" w14:textId="0607BECD" w:rsidR="00A3112C" w:rsidRDefault="00A3112C" w:rsidP="00BA30EE">
      <w:pPr>
        <w:rPr>
          <w:noProof/>
        </w:rPr>
      </w:pPr>
    </w:p>
    <w:p w14:paraId="722F7312" w14:textId="215E6703" w:rsidR="00A3112C" w:rsidRDefault="00A3112C" w:rsidP="00BA30EE">
      <w:pPr>
        <w:rPr>
          <w:noProof/>
        </w:rPr>
      </w:pPr>
    </w:p>
    <w:p w14:paraId="3DA2A01A" w14:textId="22E4E043" w:rsidR="00A3112C" w:rsidRDefault="00A3112C" w:rsidP="00BA30EE">
      <w:pPr>
        <w:rPr>
          <w:noProof/>
        </w:rPr>
      </w:pPr>
    </w:p>
    <w:p w14:paraId="417C2383" w14:textId="526B22C5" w:rsidR="00A3112C" w:rsidRDefault="00A3112C" w:rsidP="00BA30EE">
      <w:pPr>
        <w:rPr>
          <w:noProof/>
        </w:rPr>
      </w:pPr>
    </w:p>
    <w:p w14:paraId="7321B2A9" w14:textId="6ECFE817" w:rsidR="00A3112C" w:rsidRDefault="00A3112C" w:rsidP="00BA30EE">
      <w:pPr>
        <w:rPr>
          <w:noProof/>
        </w:rPr>
      </w:pPr>
    </w:p>
    <w:p w14:paraId="3907AD5F" w14:textId="7692E874" w:rsidR="00A3112C" w:rsidRDefault="00A3112C" w:rsidP="00BA30EE">
      <w:pPr>
        <w:rPr>
          <w:noProof/>
        </w:rPr>
      </w:pPr>
    </w:p>
    <w:p w14:paraId="7CECAD43" w14:textId="1EBFDEC0" w:rsidR="00A3112C" w:rsidRDefault="00A3112C" w:rsidP="00BA30EE">
      <w:pPr>
        <w:rPr>
          <w:noProof/>
        </w:rPr>
      </w:pPr>
    </w:p>
    <w:p w14:paraId="41D12585" w14:textId="77777777" w:rsidR="00A3112C" w:rsidRDefault="00A3112C" w:rsidP="00BA30EE">
      <w:pPr>
        <w:rPr>
          <w:noProof/>
        </w:rPr>
      </w:pPr>
    </w:p>
    <w:p w14:paraId="478F71EF" w14:textId="60CC2EA3" w:rsidR="004E0191" w:rsidRDefault="00E6713E" w:rsidP="00BA30EE">
      <w:pPr>
        <w:rPr>
          <w:rFonts w:cs="Arial"/>
          <w:color w:val="2A2A2A"/>
          <w:shd w:val="clear" w:color="auto" w:fill="FFFFFF"/>
        </w:rPr>
      </w:pPr>
      <w:r w:rsidRPr="00BF684B">
        <w:rPr>
          <w:noProof/>
        </w:rPr>
        <w:lastRenderedPageBreak/>
        <w:t xml:space="preserve">Na </w:t>
      </w:r>
      <w:r w:rsidR="00E424DE" w:rsidRPr="00BF684B">
        <w:rPr>
          <w:noProof/>
        </w:rPr>
        <w:t>de presentatie hebben mi</w:t>
      </w:r>
      <w:r w:rsidR="00CB577A" w:rsidRPr="00BF684B">
        <w:rPr>
          <w:noProof/>
        </w:rPr>
        <w:t>jn collega’s hun reactie gegeven en</w:t>
      </w:r>
      <w:r w:rsidR="000D7817" w:rsidRPr="00BF684B">
        <w:rPr>
          <w:noProof/>
        </w:rPr>
        <w:t xml:space="preserve"> deelden </w:t>
      </w:r>
      <w:r w:rsidR="0055130C">
        <w:rPr>
          <w:noProof/>
        </w:rPr>
        <w:t xml:space="preserve">zij </w:t>
      </w:r>
      <w:r w:rsidR="000D7817" w:rsidRPr="00BF684B">
        <w:rPr>
          <w:noProof/>
        </w:rPr>
        <w:t>hun ervaringen</w:t>
      </w:r>
      <w:r w:rsidR="00B7257A" w:rsidRPr="00BF684B">
        <w:rPr>
          <w:noProof/>
        </w:rPr>
        <w:t>. E</w:t>
      </w:r>
      <w:r w:rsidR="00CB577A" w:rsidRPr="00BF684B">
        <w:rPr>
          <w:noProof/>
        </w:rPr>
        <w:t xml:space="preserve">r </w:t>
      </w:r>
      <w:r w:rsidR="00792137" w:rsidRPr="00BF684B">
        <w:rPr>
          <w:noProof/>
        </w:rPr>
        <w:t xml:space="preserve">werd </w:t>
      </w:r>
      <w:r w:rsidR="00792137" w:rsidRPr="005708EB">
        <w:rPr>
          <w:rFonts w:cs="Arial"/>
          <w:color w:val="2A2A2A"/>
          <w:shd w:val="clear" w:color="auto" w:fill="FFFFFF"/>
        </w:rPr>
        <w:t>gediscussieerd</w:t>
      </w:r>
      <w:r w:rsidR="001732C1" w:rsidRPr="005708EB">
        <w:rPr>
          <w:rFonts w:cs="Arial"/>
          <w:color w:val="2A2A2A"/>
          <w:shd w:val="clear" w:color="auto" w:fill="FFFFFF"/>
        </w:rPr>
        <w:t xml:space="preserve"> over </w:t>
      </w:r>
      <w:r w:rsidR="00D123F5" w:rsidRPr="005708EB">
        <w:rPr>
          <w:rFonts w:cs="Arial"/>
          <w:color w:val="2A2A2A"/>
          <w:shd w:val="clear" w:color="auto" w:fill="FFFFFF"/>
        </w:rPr>
        <w:t xml:space="preserve">of het wel </w:t>
      </w:r>
      <w:r w:rsidR="00F1718D">
        <w:rPr>
          <w:rFonts w:cs="Arial"/>
          <w:color w:val="2A2A2A"/>
          <w:shd w:val="clear" w:color="auto" w:fill="FFFFFF"/>
        </w:rPr>
        <w:t xml:space="preserve">of niet </w:t>
      </w:r>
      <w:r w:rsidR="00D123F5" w:rsidRPr="005708EB">
        <w:rPr>
          <w:rFonts w:cs="Arial"/>
          <w:color w:val="2A2A2A"/>
          <w:shd w:val="clear" w:color="auto" w:fill="FFFFFF"/>
        </w:rPr>
        <w:t xml:space="preserve">nuttig was om te tekenen en op </w:t>
      </w:r>
      <w:r w:rsidR="00F1718D">
        <w:rPr>
          <w:rFonts w:cs="Arial"/>
          <w:color w:val="2A2A2A"/>
          <w:shd w:val="clear" w:color="auto" w:fill="FFFFFF"/>
        </w:rPr>
        <w:t>welke</w:t>
      </w:r>
      <w:r w:rsidR="00D123F5" w:rsidRPr="005708EB">
        <w:rPr>
          <w:rFonts w:cs="Arial"/>
          <w:color w:val="2A2A2A"/>
          <w:shd w:val="clear" w:color="auto" w:fill="FFFFFF"/>
        </w:rPr>
        <w:t xml:space="preserve"> manieren we dit moeten </w:t>
      </w:r>
      <w:r w:rsidR="00F1718D">
        <w:rPr>
          <w:rFonts w:cs="Arial"/>
          <w:color w:val="2A2A2A"/>
          <w:shd w:val="clear" w:color="auto" w:fill="FFFFFF"/>
        </w:rPr>
        <w:t>aanbieden</w:t>
      </w:r>
      <w:r w:rsidR="000B22BC">
        <w:rPr>
          <w:rFonts w:cs="Arial"/>
          <w:color w:val="2A2A2A"/>
          <w:shd w:val="clear" w:color="auto" w:fill="FFFFFF"/>
        </w:rPr>
        <w:t xml:space="preserve">. </w:t>
      </w:r>
      <w:r w:rsidR="004F1AF9">
        <w:rPr>
          <w:rFonts w:cs="Arial"/>
          <w:color w:val="2A2A2A"/>
          <w:shd w:val="clear" w:color="auto" w:fill="FFFFFF"/>
        </w:rPr>
        <w:t xml:space="preserve">Ook differentiëren </w:t>
      </w:r>
      <w:r w:rsidR="0047677F">
        <w:rPr>
          <w:rFonts w:cs="Arial"/>
          <w:color w:val="2A2A2A"/>
          <w:shd w:val="clear" w:color="auto" w:fill="FFFFFF"/>
        </w:rPr>
        <w:t>kwam ter sprake</w:t>
      </w:r>
      <w:r w:rsidR="00BE7A1F">
        <w:rPr>
          <w:rFonts w:cs="Arial"/>
          <w:color w:val="2A2A2A"/>
          <w:shd w:val="clear" w:color="auto" w:fill="FFFFFF"/>
        </w:rPr>
        <w:t xml:space="preserve"> en</w:t>
      </w:r>
      <w:r w:rsidR="002D0879">
        <w:rPr>
          <w:rFonts w:cs="Arial"/>
          <w:color w:val="2A2A2A"/>
          <w:shd w:val="clear" w:color="auto" w:fill="FFFFFF"/>
        </w:rPr>
        <w:t xml:space="preserve"> </w:t>
      </w:r>
      <w:r w:rsidR="00C862D8">
        <w:rPr>
          <w:rFonts w:cs="Arial"/>
          <w:color w:val="2A2A2A"/>
          <w:shd w:val="clear" w:color="auto" w:fill="FFFFFF"/>
        </w:rPr>
        <w:t xml:space="preserve">het afnemen van enquêtes. In fragment 5 is dit </w:t>
      </w:r>
      <w:r w:rsidR="004E0191">
        <w:rPr>
          <w:rFonts w:cs="Arial"/>
          <w:color w:val="2A2A2A"/>
          <w:shd w:val="clear" w:color="auto" w:fill="FFFFFF"/>
        </w:rPr>
        <w:t>gesprek terug te zien.</w:t>
      </w:r>
    </w:p>
    <w:p w14:paraId="61F970AF" w14:textId="6FE53782" w:rsidR="00E6713E" w:rsidRPr="005708EB" w:rsidRDefault="00C862D8" w:rsidP="00BA30EE">
      <w:pPr>
        <w:rPr>
          <w:noProof/>
        </w:rPr>
      </w:pPr>
      <w:r>
        <w:rPr>
          <w:rFonts w:cs="Arial"/>
          <w:color w:val="2A2A2A"/>
          <w:shd w:val="clear" w:color="auto" w:fill="FFFFFF"/>
        </w:rPr>
        <w:t xml:space="preserve"> </w:t>
      </w:r>
    </w:p>
    <w:p w14:paraId="3955BEBB" w14:textId="08A2FDB7" w:rsidR="00BA30EE" w:rsidRDefault="00BA30EE" w:rsidP="00BA30EE">
      <w:pPr>
        <w:rPr>
          <w:noProof/>
        </w:rPr>
      </w:pPr>
      <w:r>
        <w:rPr>
          <w:noProof/>
        </w:rPr>
        <w:drawing>
          <wp:inline distT="0" distB="0" distL="0" distR="0" wp14:anchorId="6FEC04C2" wp14:editId="52009EC1">
            <wp:extent cx="5144494" cy="3858371"/>
            <wp:effectExtent l="0" t="0" r="0" b="8890"/>
            <wp:docPr id="16" name="Video 16" descr="Ervaring collega'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deo 16" descr="Ervaring collega's">
                      <a:hlinkClick r:id="rId30"/>
                    </pic:cNvPr>
                    <pic:cNvPicPr/>
                  </pic:nvPicPr>
                  <pic:blipFill>
                    <a:blip r:embed="rId31">
                      <a:extLst>
                        <a:ext uri="{C809E66F-F1BF-436E-b5F7-EEA9579F0CBA}">
                          <wp15:webVideoPr xmlns:wp15="http://schemas.microsoft.com/office/word/2012/wordprocessingDrawing" embeddedHtml="&lt;iframe width=&quot;200&quot; height=&quot;113&quot; src=&quot;https://www.youtube.com/embed/TlGtA5L9-y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5150637" cy="3862979"/>
                    </a:xfrm>
                    <a:prstGeom prst="rect">
                      <a:avLst/>
                    </a:prstGeom>
                  </pic:spPr>
                </pic:pic>
              </a:graphicData>
            </a:graphic>
          </wp:inline>
        </w:drawing>
      </w:r>
    </w:p>
    <w:p w14:paraId="13B57568" w14:textId="2FE88237" w:rsidR="00F7749C" w:rsidRPr="00052289" w:rsidRDefault="00F7749C" w:rsidP="00F7749C">
      <w:pPr>
        <w:rPr>
          <w:b/>
          <w:bCs/>
          <w:i/>
          <w:iCs/>
        </w:rPr>
      </w:pPr>
      <w:r>
        <w:rPr>
          <w:b/>
          <w:bCs/>
          <w:i/>
          <w:iCs/>
        </w:rPr>
        <w:t xml:space="preserve">Fragment </w:t>
      </w:r>
      <w:r w:rsidR="000F2263">
        <w:rPr>
          <w:b/>
          <w:bCs/>
          <w:i/>
          <w:iCs/>
        </w:rPr>
        <w:t>5</w:t>
      </w:r>
      <w:r>
        <w:rPr>
          <w:b/>
          <w:bCs/>
          <w:i/>
          <w:iCs/>
        </w:rPr>
        <w:t xml:space="preserve"> </w:t>
      </w:r>
      <w:r w:rsidR="00DF2014">
        <w:rPr>
          <w:b/>
          <w:bCs/>
          <w:i/>
          <w:iCs/>
        </w:rPr>
        <w:t xml:space="preserve">Reacties en </w:t>
      </w:r>
      <w:r w:rsidR="00566A96">
        <w:rPr>
          <w:b/>
          <w:bCs/>
          <w:i/>
          <w:iCs/>
        </w:rPr>
        <w:t>discussies van collega’s</w:t>
      </w:r>
      <w:r w:rsidRPr="002D2A1E">
        <w:rPr>
          <w:i/>
          <w:iCs/>
        </w:rPr>
        <w:t xml:space="preserve"> (klik met je rechtermuisknop op de video </w:t>
      </w:r>
      <w:r>
        <w:rPr>
          <w:i/>
          <w:iCs/>
        </w:rPr>
        <w:t>en selecteer</w:t>
      </w:r>
      <w:r w:rsidRPr="002D2A1E">
        <w:rPr>
          <w:i/>
          <w:iCs/>
        </w:rPr>
        <w:t xml:space="preserve"> “openen in browser” om de video te </w:t>
      </w:r>
      <w:r>
        <w:rPr>
          <w:i/>
          <w:iCs/>
        </w:rPr>
        <w:t>be</w:t>
      </w:r>
      <w:r w:rsidRPr="002D2A1E">
        <w:rPr>
          <w:i/>
          <w:iCs/>
        </w:rPr>
        <w:t>kijken)</w:t>
      </w:r>
    </w:p>
    <w:p w14:paraId="3A6AF0D9" w14:textId="149000A8" w:rsidR="00136B79" w:rsidRDefault="00136B79" w:rsidP="00861976">
      <w:pPr>
        <w:rPr>
          <w:noProof/>
        </w:rPr>
      </w:pPr>
    </w:p>
    <w:p w14:paraId="7375EAB2" w14:textId="12968976" w:rsidR="006D6AC5" w:rsidRDefault="006D6AC5" w:rsidP="00861976">
      <w:pPr>
        <w:rPr>
          <w:noProof/>
        </w:rPr>
      </w:pPr>
    </w:p>
    <w:p w14:paraId="19153A54" w14:textId="77777777" w:rsidR="00B61808" w:rsidRDefault="00B61808" w:rsidP="00861976">
      <w:pPr>
        <w:rPr>
          <w:noProof/>
        </w:rPr>
      </w:pPr>
    </w:p>
    <w:p w14:paraId="57B21113" w14:textId="77777777" w:rsidR="00B61808" w:rsidRDefault="00B61808" w:rsidP="00861976">
      <w:pPr>
        <w:rPr>
          <w:noProof/>
        </w:rPr>
      </w:pPr>
    </w:p>
    <w:p w14:paraId="4532275C" w14:textId="77777777" w:rsidR="00B61808" w:rsidRDefault="00B61808" w:rsidP="00861976">
      <w:pPr>
        <w:rPr>
          <w:noProof/>
        </w:rPr>
      </w:pPr>
    </w:p>
    <w:p w14:paraId="5A8C643F" w14:textId="77777777" w:rsidR="00B61808" w:rsidRDefault="00B61808" w:rsidP="00861976">
      <w:pPr>
        <w:rPr>
          <w:noProof/>
        </w:rPr>
      </w:pPr>
    </w:p>
    <w:p w14:paraId="1C126E52" w14:textId="77777777" w:rsidR="00B61808" w:rsidRDefault="00B61808" w:rsidP="00861976">
      <w:pPr>
        <w:rPr>
          <w:noProof/>
        </w:rPr>
      </w:pPr>
    </w:p>
    <w:p w14:paraId="077A2EFF" w14:textId="77777777" w:rsidR="003B7548" w:rsidRDefault="003B7548" w:rsidP="00861976">
      <w:pPr>
        <w:rPr>
          <w:noProof/>
        </w:rPr>
      </w:pPr>
    </w:p>
    <w:p w14:paraId="63EEC086" w14:textId="77777777" w:rsidR="003B7548" w:rsidRDefault="003B7548" w:rsidP="00861976">
      <w:pPr>
        <w:rPr>
          <w:noProof/>
        </w:rPr>
      </w:pPr>
    </w:p>
    <w:p w14:paraId="54E4C760" w14:textId="77777777" w:rsidR="003B7548" w:rsidRDefault="003B7548" w:rsidP="00861976">
      <w:pPr>
        <w:rPr>
          <w:noProof/>
        </w:rPr>
      </w:pPr>
    </w:p>
    <w:p w14:paraId="11F14AC6" w14:textId="6D83EBF8" w:rsidR="00134F86" w:rsidRDefault="004E0191" w:rsidP="004E0191">
      <w:pPr>
        <w:ind w:left="720" w:firstLine="720"/>
        <w:rPr>
          <w:noProof/>
        </w:rPr>
      </w:pPr>
      <w:r w:rsidRPr="00C56977">
        <w:rPr>
          <w:sz w:val="52"/>
          <w:szCs w:val="52"/>
        </w:rPr>
        <w:lastRenderedPageBreak/>
        <w:t>Conclusie deelvraag</w:t>
      </w:r>
      <w:r>
        <w:rPr>
          <w:sz w:val="52"/>
          <w:szCs w:val="52"/>
        </w:rPr>
        <w:t xml:space="preserve"> 4</w:t>
      </w:r>
    </w:p>
    <w:p w14:paraId="34737BA9" w14:textId="7ADC3E74" w:rsidR="00134F86" w:rsidRDefault="00C10356" w:rsidP="00861976">
      <w:r>
        <w:rPr>
          <w:color w:val="auto"/>
        </w:rPr>
        <w:t>De</w:t>
      </w:r>
      <w:r w:rsidR="00B86269">
        <w:rPr>
          <w:color w:val="auto"/>
        </w:rPr>
        <w:t xml:space="preserve"> vraag</w:t>
      </w:r>
      <w:r w:rsidR="00213F5D">
        <w:rPr>
          <w:color w:val="auto"/>
        </w:rPr>
        <w:t xml:space="preserve"> of mijn </w:t>
      </w:r>
      <w:r w:rsidR="00483BB9">
        <w:rPr>
          <w:color w:val="auto"/>
        </w:rPr>
        <w:t xml:space="preserve">collega’s </w:t>
      </w:r>
      <w:r w:rsidR="00213F5D">
        <w:rPr>
          <w:color w:val="auto"/>
        </w:rPr>
        <w:t>hetzelfde</w:t>
      </w:r>
      <w:r w:rsidR="00483BB9">
        <w:rPr>
          <w:color w:val="auto"/>
        </w:rPr>
        <w:t xml:space="preserve"> ervaren </w:t>
      </w:r>
      <w:r>
        <w:rPr>
          <w:color w:val="auto"/>
        </w:rPr>
        <w:t>als</w:t>
      </w:r>
      <w:r w:rsidR="00FA5DD1">
        <w:rPr>
          <w:color w:val="auto"/>
        </w:rPr>
        <w:t xml:space="preserve"> ik</w:t>
      </w:r>
      <w:r w:rsidR="008100DA">
        <w:rPr>
          <w:color w:val="auto"/>
        </w:rPr>
        <w:t>,</w:t>
      </w:r>
      <w:r w:rsidR="00483BB9">
        <w:rPr>
          <w:color w:val="auto"/>
        </w:rPr>
        <w:t xml:space="preserve"> dat d</w:t>
      </w:r>
      <w:r w:rsidR="00483BB9">
        <w:t>e student niet gemotiveerd is en of zij ook denken dat dit komt door onvoldoende zelfeffectiviteit</w:t>
      </w:r>
      <w:r w:rsidR="00483BB9">
        <w:rPr>
          <w:color w:val="auto"/>
        </w:rPr>
        <w:t xml:space="preserve"> van de student</w:t>
      </w:r>
      <w:r>
        <w:t>, i</w:t>
      </w:r>
      <w:r w:rsidR="00F74609">
        <w:t xml:space="preserve">s mij niet helemaal duidelijk geworden. </w:t>
      </w:r>
      <w:r w:rsidR="00895638">
        <w:t xml:space="preserve">Ze haalden er meerdere factoren bij wat </w:t>
      </w:r>
      <w:r w:rsidR="00EF616F">
        <w:t xml:space="preserve">de motivatie van </w:t>
      </w:r>
      <w:r w:rsidR="00FA799A">
        <w:t>d</w:t>
      </w:r>
      <w:r w:rsidR="00EF616F">
        <w:t>e studenten kan beïnvloeden</w:t>
      </w:r>
      <w:r w:rsidR="00331856">
        <w:t xml:space="preserve"> en d</w:t>
      </w:r>
      <w:r w:rsidR="00C31906">
        <w:t>at er meerdere manieren van interventies mogelijk zijn</w:t>
      </w:r>
      <w:r w:rsidR="00EF616F">
        <w:t xml:space="preserve">. </w:t>
      </w:r>
      <w:r w:rsidR="00A3176A">
        <w:t xml:space="preserve">En dat klopt ook, </w:t>
      </w:r>
      <w:r w:rsidR="00E76E25">
        <w:t xml:space="preserve">maar </w:t>
      </w:r>
      <w:r w:rsidR="00A3176A">
        <w:t xml:space="preserve">ik </w:t>
      </w:r>
      <w:r w:rsidR="00E76E25">
        <w:t xml:space="preserve">heb </w:t>
      </w:r>
      <w:r w:rsidR="00A3176A">
        <w:t xml:space="preserve">mijn onderzoek klein </w:t>
      </w:r>
      <w:r w:rsidR="00E76E25">
        <w:t>g</w:t>
      </w:r>
      <w:r w:rsidR="00A3176A">
        <w:t>ehouden en mij gericht heb op zelfeffectiviteit en effectieve feedback</w:t>
      </w:r>
      <w:r w:rsidR="00E76E25">
        <w:t xml:space="preserve">. </w:t>
      </w:r>
      <w:r w:rsidR="001C5319">
        <w:t xml:space="preserve">Waar we </w:t>
      </w:r>
      <w:r w:rsidR="00C31906">
        <w:t xml:space="preserve">het </w:t>
      </w:r>
      <w:r w:rsidR="001C5319">
        <w:t xml:space="preserve">wel over eens waren was dat </w:t>
      </w:r>
      <w:r w:rsidR="00C46C34">
        <w:t xml:space="preserve">feedback door </w:t>
      </w:r>
      <w:r w:rsidR="003C771B">
        <w:t xml:space="preserve">een </w:t>
      </w:r>
      <w:bookmarkStart w:id="17" w:name="_Hlk90659462"/>
      <w:r w:rsidR="005356C9">
        <w:rPr>
          <w:noProof/>
        </w:rPr>
        <w:t>één</w:t>
      </w:r>
      <w:r w:rsidR="00E63F45">
        <w:t xml:space="preserve"> op </w:t>
      </w:r>
      <w:r w:rsidR="005356C9">
        <w:rPr>
          <w:noProof/>
        </w:rPr>
        <w:t>één</w:t>
      </w:r>
      <w:r w:rsidR="00E63F45">
        <w:t xml:space="preserve"> </w:t>
      </w:r>
      <w:r w:rsidR="003C771B">
        <w:t xml:space="preserve">gesprek </w:t>
      </w:r>
      <w:bookmarkEnd w:id="17"/>
      <w:r w:rsidR="003C771B">
        <w:t>een</w:t>
      </w:r>
      <w:r w:rsidR="00BD51CB">
        <w:t xml:space="preserve"> effectieve manier is</w:t>
      </w:r>
      <w:r w:rsidR="00E63F45">
        <w:t>.</w:t>
      </w:r>
      <w:r w:rsidR="00C76304">
        <w:t xml:space="preserve"> </w:t>
      </w:r>
    </w:p>
    <w:p w14:paraId="2458BA77" w14:textId="44EF4D8C" w:rsidR="001E56E8" w:rsidRDefault="00C87C68" w:rsidP="001E56E8">
      <w:r>
        <w:t>Verder heeft m</w:t>
      </w:r>
      <w:r w:rsidR="00C76304">
        <w:t xml:space="preserve">ijn presentatie en </w:t>
      </w:r>
      <w:r w:rsidR="009A1126">
        <w:t>de discussies</w:t>
      </w:r>
      <w:r>
        <w:t xml:space="preserve"> die </w:t>
      </w:r>
      <w:r w:rsidR="00EA207E">
        <w:t>loskwam</w:t>
      </w:r>
      <w:r w:rsidR="0028451B">
        <w:t xml:space="preserve"> </w:t>
      </w:r>
      <w:r w:rsidR="007B3CB3">
        <w:t>ertoe</w:t>
      </w:r>
      <w:r w:rsidR="009A1126">
        <w:t xml:space="preserve"> geleid </w:t>
      </w:r>
      <w:r w:rsidR="00AF13AC">
        <w:t xml:space="preserve">dat we </w:t>
      </w:r>
      <w:r w:rsidR="0028451B">
        <w:t>in het vervolg vaker</w:t>
      </w:r>
      <w:r w:rsidR="00AF13AC">
        <w:t xml:space="preserve"> enquête</w:t>
      </w:r>
      <w:r w:rsidR="0028451B">
        <w:t>s</w:t>
      </w:r>
      <w:r w:rsidR="00AF13AC">
        <w:t xml:space="preserve"> moeten houden onder de studenten om zo inzicht te krijgen</w:t>
      </w:r>
      <w:r w:rsidR="00AC6F04">
        <w:t xml:space="preserve"> </w:t>
      </w:r>
      <w:r w:rsidR="0028451B">
        <w:t xml:space="preserve">in het </w:t>
      </w:r>
      <w:r w:rsidR="000F0C57">
        <w:t xml:space="preserve">leerproces van </w:t>
      </w:r>
      <w:r w:rsidR="009007C1">
        <w:t xml:space="preserve">de student </w:t>
      </w:r>
      <w:r w:rsidR="000F0C57">
        <w:t xml:space="preserve">en waar hij </w:t>
      </w:r>
      <w:r w:rsidR="009007C1">
        <w:t>behoefte</w:t>
      </w:r>
      <w:r w:rsidR="000F0C57">
        <w:t xml:space="preserve"> aan heeft. </w:t>
      </w:r>
      <w:r w:rsidR="00DF0F65">
        <w:t xml:space="preserve">En als we de </w:t>
      </w:r>
      <w:r w:rsidR="003B0374">
        <w:t xml:space="preserve">juiste gerichte vragen stellen in </w:t>
      </w:r>
      <w:r w:rsidR="008F7D80">
        <w:t xml:space="preserve">deze enquêtes </w:t>
      </w:r>
      <w:r w:rsidR="00130A0B">
        <w:t xml:space="preserve">kunnen we </w:t>
      </w:r>
      <w:r w:rsidR="003B0374">
        <w:t xml:space="preserve">ook </w:t>
      </w:r>
      <w:r w:rsidR="00DF0F65">
        <w:t>gelijk</w:t>
      </w:r>
      <w:r w:rsidR="003B0374">
        <w:t xml:space="preserve"> </w:t>
      </w:r>
      <w:r w:rsidR="0062404D">
        <w:t>zien</w:t>
      </w:r>
      <w:r w:rsidR="00357C1D">
        <w:t xml:space="preserve"> hoe het staat met de zelfeffectiviteit van de studenten.</w:t>
      </w:r>
      <w:r w:rsidR="0062404D">
        <w:t xml:space="preserve"> </w:t>
      </w:r>
    </w:p>
    <w:p w14:paraId="1D2FE697" w14:textId="77777777" w:rsidR="00233F31" w:rsidRDefault="00233F31" w:rsidP="001E56E8"/>
    <w:p w14:paraId="1674C3B2" w14:textId="77777777" w:rsidR="00233F31" w:rsidRDefault="00233F31" w:rsidP="001E56E8"/>
    <w:p w14:paraId="245B0535" w14:textId="77777777" w:rsidR="00233F31" w:rsidRDefault="00233F31" w:rsidP="001E56E8"/>
    <w:p w14:paraId="7E6CD2F8" w14:textId="77777777" w:rsidR="00233F31" w:rsidRDefault="00233F31" w:rsidP="001E56E8"/>
    <w:p w14:paraId="3578CB42" w14:textId="77777777" w:rsidR="00233F31" w:rsidRDefault="00233F31" w:rsidP="001E56E8"/>
    <w:p w14:paraId="70BD54E6" w14:textId="77777777" w:rsidR="00233F31" w:rsidRDefault="00233F31" w:rsidP="001E56E8"/>
    <w:p w14:paraId="7B41FB50" w14:textId="77777777" w:rsidR="00233F31" w:rsidRDefault="00233F31" w:rsidP="001E56E8"/>
    <w:p w14:paraId="67CB016C" w14:textId="77777777" w:rsidR="00233F31" w:rsidRDefault="00233F31" w:rsidP="001E56E8"/>
    <w:p w14:paraId="61A551FA" w14:textId="77777777" w:rsidR="00233F31" w:rsidRDefault="00233F31" w:rsidP="001E56E8"/>
    <w:p w14:paraId="1DD7EC2F" w14:textId="77777777" w:rsidR="00233F31" w:rsidRDefault="00233F31" w:rsidP="001E56E8"/>
    <w:p w14:paraId="50200D06" w14:textId="77777777" w:rsidR="00233F31" w:rsidRDefault="00233F31" w:rsidP="001E56E8"/>
    <w:p w14:paraId="42ADDFB1" w14:textId="77777777" w:rsidR="00233F31" w:rsidRDefault="00233F31" w:rsidP="001E56E8"/>
    <w:p w14:paraId="686E3D44" w14:textId="77777777" w:rsidR="00233F31" w:rsidRDefault="00233F31" w:rsidP="001E56E8"/>
    <w:p w14:paraId="47A0B2F9" w14:textId="77777777" w:rsidR="00233F31" w:rsidRDefault="00233F31" w:rsidP="001E56E8"/>
    <w:p w14:paraId="1B1DD090" w14:textId="77777777" w:rsidR="00233F31" w:rsidRDefault="00233F31" w:rsidP="001E56E8"/>
    <w:p w14:paraId="0C041C55" w14:textId="77777777" w:rsidR="00233F31" w:rsidRDefault="00233F31" w:rsidP="001E56E8"/>
    <w:p w14:paraId="1587E49D" w14:textId="77777777" w:rsidR="00233F31" w:rsidRDefault="00233F31" w:rsidP="001E56E8"/>
    <w:p w14:paraId="1FEABED9" w14:textId="77777777" w:rsidR="00233F31" w:rsidRDefault="00233F31" w:rsidP="001E56E8"/>
    <w:p w14:paraId="2EBB1CF3" w14:textId="7AAD4F05" w:rsidR="003655BC" w:rsidRPr="003655BC" w:rsidRDefault="00607735" w:rsidP="00463A7B">
      <w:pPr>
        <w:ind w:left="1440" w:firstLine="720"/>
        <w:rPr>
          <w:sz w:val="52"/>
          <w:szCs w:val="52"/>
        </w:rPr>
      </w:pPr>
      <w:r w:rsidRPr="003655BC">
        <w:rPr>
          <w:sz w:val="52"/>
          <w:szCs w:val="52"/>
        </w:rPr>
        <w:lastRenderedPageBreak/>
        <w:t>Eindconclusie</w:t>
      </w:r>
    </w:p>
    <w:p w14:paraId="09F988EC" w14:textId="3C0B7B8C" w:rsidR="0063487F" w:rsidRDefault="006D7D98" w:rsidP="0059702A">
      <w:pPr>
        <w:rPr>
          <w:noProof/>
        </w:rPr>
      </w:pPr>
      <w:r>
        <w:rPr>
          <w:noProof/>
        </w:rPr>
        <w:t>In mijn onderzoek heb ik éé</w:t>
      </w:r>
      <w:r w:rsidR="00A1435A">
        <w:rPr>
          <w:noProof/>
        </w:rPr>
        <w:t xml:space="preserve">n van de </w:t>
      </w:r>
      <w:r w:rsidR="008F62DE">
        <w:rPr>
          <w:noProof/>
        </w:rPr>
        <w:t>drie psy</w:t>
      </w:r>
      <w:r w:rsidR="00471DB3">
        <w:rPr>
          <w:noProof/>
        </w:rPr>
        <w:t xml:space="preserve">chologische </w:t>
      </w:r>
      <w:r w:rsidR="00A1435A">
        <w:rPr>
          <w:noProof/>
        </w:rPr>
        <w:t xml:space="preserve">basisbehoeften </w:t>
      </w:r>
      <w:r w:rsidR="00471DB3">
        <w:rPr>
          <w:noProof/>
        </w:rPr>
        <w:t>aangekaart</w:t>
      </w:r>
      <w:r w:rsidR="009B7E3A">
        <w:rPr>
          <w:noProof/>
        </w:rPr>
        <w:t xml:space="preserve"> om de </w:t>
      </w:r>
      <w:r w:rsidR="00974670">
        <w:rPr>
          <w:noProof/>
        </w:rPr>
        <w:t>studenten meer te motiveren</w:t>
      </w:r>
      <w:r w:rsidR="006E7EB2">
        <w:rPr>
          <w:noProof/>
        </w:rPr>
        <w:t xml:space="preserve"> en dat is </w:t>
      </w:r>
      <w:r w:rsidR="00187D96">
        <w:rPr>
          <w:noProof/>
        </w:rPr>
        <w:t xml:space="preserve">gevoel van competentie. </w:t>
      </w:r>
      <w:r w:rsidR="00121027">
        <w:rPr>
          <w:noProof/>
        </w:rPr>
        <w:t>Naast autonomie en relatie</w:t>
      </w:r>
      <w:r w:rsidR="004D681C">
        <w:rPr>
          <w:noProof/>
        </w:rPr>
        <w:t xml:space="preserve"> is dit de basisbehoefte </w:t>
      </w:r>
      <w:r w:rsidR="000548D5">
        <w:rPr>
          <w:noProof/>
        </w:rPr>
        <w:t>wat</w:t>
      </w:r>
      <w:r w:rsidR="00632FB7">
        <w:rPr>
          <w:noProof/>
        </w:rPr>
        <w:t xml:space="preserve"> mij opvalt bij de studenten. </w:t>
      </w:r>
      <w:r w:rsidR="00FE54BE">
        <w:rPr>
          <w:noProof/>
        </w:rPr>
        <w:t>Mijn aanname is</w:t>
      </w:r>
      <w:r w:rsidR="00761E23">
        <w:rPr>
          <w:noProof/>
        </w:rPr>
        <w:t xml:space="preserve"> namelijk dat </w:t>
      </w:r>
      <w:r w:rsidR="002C45B9">
        <w:rPr>
          <w:noProof/>
        </w:rPr>
        <w:t>er</w:t>
      </w:r>
      <w:r w:rsidR="00761E23">
        <w:rPr>
          <w:noProof/>
        </w:rPr>
        <w:t xml:space="preserve"> studenten</w:t>
      </w:r>
      <w:r w:rsidR="00F92D78">
        <w:rPr>
          <w:noProof/>
        </w:rPr>
        <w:t xml:space="preserve"> </w:t>
      </w:r>
      <w:r w:rsidR="002C45B9">
        <w:rPr>
          <w:noProof/>
        </w:rPr>
        <w:t>zijn die</w:t>
      </w:r>
      <w:r w:rsidR="00761E23">
        <w:rPr>
          <w:noProof/>
        </w:rPr>
        <w:t xml:space="preserve"> </w:t>
      </w:r>
      <w:r w:rsidR="002C45B9">
        <w:rPr>
          <w:noProof/>
        </w:rPr>
        <w:t>geen vertrouwen hebben in eigen kunnen.</w:t>
      </w:r>
    </w:p>
    <w:p w14:paraId="19DCF620" w14:textId="17B24A3A" w:rsidR="00ED4083" w:rsidRDefault="000E3FB2" w:rsidP="00214E17">
      <w:pPr>
        <w:rPr>
          <w:noProof/>
        </w:rPr>
      </w:pPr>
      <w:r>
        <w:rPr>
          <w:noProof/>
        </w:rPr>
        <w:t xml:space="preserve">Door het afnemen </w:t>
      </w:r>
      <w:r w:rsidR="00240F70">
        <w:rPr>
          <w:noProof/>
        </w:rPr>
        <w:t xml:space="preserve">van een </w:t>
      </w:r>
      <w:r w:rsidR="00215878">
        <w:t>enquête</w:t>
      </w:r>
      <w:r w:rsidR="00240F70">
        <w:rPr>
          <w:noProof/>
        </w:rPr>
        <w:t xml:space="preserve"> </w:t>
      </w:r>
      <w:r w:rsidR="008177DF">
        <w:rPr>
          <w:noProof/>
        </w:rPr>
        <w:t xml:space="preserve">heb ik een goed beeld gekregen </w:t>
      </w:r>
      <w:r w:rsidR="00021F15">
        <w:rPr>
          <w:noProof/>
        </w:rPr>
        <w:t>of</w:t>
      </w:r>
      <w:r w:rsidR="000E0891">
        <w:rPr>
          <w:noProof/>
        </w:rPr>
        <w:t xml:space="preserve"> </w:t>
      </w:r>
      <w:r w:rsidR="00546C7C">
        <w:rPr>
          <w:noProof/>
        </w:rPr>
        <w:t>mijn aanname</w:t>
      </w:r>
      <w:r w:rsidR="001E4304">
        <w:rPr>
          <w:noProof/>
        </w:rPr>
        <w:t xml:space="preserve"> juist is </w:t>
      </w:r>
      <w:r w:rsidR="008928AC">
        <w:rPr>
          <w:noProof/>
        </w:rPr>
        <w:t xml:space="preserve">geweest </w:t>
      </w:r>
      <w:r w:rsidR="001E4304">
        <w:rPr>
          <w:noProof/>
        </w:rPr>
        <w:t xml:space="preserve">dat er studenten zijn die geen geloof in eigen </w:t>
      </w:r>
      <w:r w:rsidR="00B1606D">
        <w:rPr>
          <w:noProof/>
        </w:rPr>
        <w:t>hebben</w:t>
      </w:r>
      <w:r w:rsidR="001E4304">
        <w:rPr>
          <w:noProof/>
        </w:rPr>
        <w:t xml:space="preserve">. </w:t>
      </w:r>
      <w:r w:rsidR="000427F8">
        <w:rPr>
          <w:noProof/>
        </w:rPr>
        <w:t xml:space="preserve">Uit </w:t>
      </w:r>
      <w:r w:rsidR="00ED4AC4">
        <w:rPr>
          <w:noProof/>
        </w:rPr>
        <w:t xml:space="preserve">de </w:t>
      </w:r>
      <w:r w:rsidR="00225825">
        <w:rPr>
          <w:noProof/>
        </w:rPr>
        <w:t>uitkomsten</w:t>
      </w:r>
      <w:r w:rsidR="004038AD">
        <w:rPr>
          <w:noProof/>
        </w:rPr>
        <w:t xml:space="preserve"> </w:t>
      </w:r>
      <w:r w:rsidR="00ED4AC4">
        <w:rPr>
          <w:noProof/>
        </w:rPr>
        <w:t xml:space="preserve">van </w:t>
      </w:r>
      <w:r w:rsidR="00980C96">
        <w:rPr>
          <w:noProof/>
        </w:rPr>
        <w:t xml:space="preserve">de </w:t>
      </w:r>
      <w:r w:rsidR="00980C96">
        <w:t>enquête</w:t>
      </w:r>
      <w:r w:rsidR="00980C96">
        <w:rPr>
          <w:noProof/>
        </w:rPr>
        <w:t xml:space="preserve"> </w:t>
      </w:r>
      <w:r w:rsidR="000427F8">
        <w:rPr>
          <w:noProof/>
        </w:rPr>
        <w:t>maak ik op</w:t>
      </w:r>
      <w:r w:rsidR="004038AD">
        <w:rPr>
          <w:noProof/>
        </w:rPr>
        <w:t xml:space="preserve"> dat</w:t>
      </w:r>
      <w:r w:rsidR="00214E17">
        <w:rPr>
          <w:noProof/>
        </w:rPr>
        <w:t xml:space="preserve"> </w:t>
      </w:r>
      <w:r w:rsidR="00ED4083">
        <w:rPr>
          <w:noProof/>
        </w:rPr>
        <w:t>er een student is die gauw opgeeft en vervolgens aangeeft dat het hem toch niet lukt.</w:t>
      </w:r>
      <w:r w:rsidR="00FA032B">
        <w:rPr>
          <w:noProof/>
        </w:rPr>
        <w:t xml:space="preserve"> T</w:t>
      </w:r>
      <w:r w:rsidR="00ED4083">
        <w:rPr>
          <w:noProof/>
        </w:rPr>
        <w:t xml:space="preserve">wee studenten </w:t>
      </w:r>
      <w:r w:rsidR="00FA032B">
        <w:rPr>
          <w:noProof/>
        </w:rPr>
        <w:t xml:space="preserve">zien </w:t>
      </w:r>
      <w:r w:rsidR="00ED4083">
        <w:rPr>
          <w:noProof/>
        </w:rPr>
        <w:t>zichzelf niet een eenvoudige tekening</w:t>
      </w:r>
      <w:r w:rsidR="00FA032B">
        <w:rPr>
          <w:noProof/>
        </w:rPr>
        <w:t xml:space="preserve"> </w:t>
      </w:r>
      <w:r w:rsidR="00ED4083">
        <w:rPr>
          <w:noProof/>
        </w:rPr>
        <w:t>maken, nadat ze de opleiding af hebben gerond.</w:t>
      </w:r>
      <w:r w:rsidR="000F7FFE">
        <w:rPr>
          <w:noProof/>
        </w:rPr>
        <w:t xml:space="preserve"> E</w:t>
      </w:r>
      <w:r w:rsidR="00ED4083" w:rsidRPr="00F85A71">
        <w:rPr>
          <w:noProof/>
        </w:rPr>
        <w:t>én</w:t>
      </w:r>
      <w:r w:rsidR="00ED4083">
        <w:rPr>
          <w:noProof/>
        </w:rPr>
        <w:t xml:space="preserve"> student denkt dat hij niet kan tekenen, omdat hij het nog nooit heeft gedaan</w:t>
      </w:r>
      <w:r w:rsidR="000F7FFE">
        <w:rPr>
          <w:noProof/>
        </w:rPr>
        <w:t xml:space="preserve"> en</w:t>
      </w:r>
      <w:r w:rsidR="00ED4083">
        <w:rPr>
          <w:noProof/>
        </w:rPr>
        <w:t xml:space="preserve"> </w:t>
      </w:r>
      <w:r w:rsidR="00ED4083" w:rsidRPr="00F85A71">
        <w:rPr>
          <w:noProof/>
        </w:rPr>
        <w:t>één</w:t>
      </w:r>
      <w:r w:rsidR="00ED4083">
        <w:rPr>
          <w:noProof/>
        </w:rPr>
        <w:t xml:space="preserve"> student </w:t>
      </w:r>
      <w:r w:rsidR="005A4B1F">
        <w:rPr>
          <w:noProof/>
        </w:rPr>
        <w:t xml:space="preserve">is </w:t>
      </w:r>
      <w:r w:rsidR="00ED4083">
        <w:rPr>
          <w:noProof/>
        </w:rPr>
        <w:t xml:space="preserve">ervan overtuigd dat hij, op verzoek van zijn werkgever, geen detail kan of durft te tekenen van een bepaalde constructie die hij </w:t>
      </w:r>
      <w:r w:rsidR="007B3722">
        <w:rPr>
          <w:noProof/>
        </w:rPr>
        <w:t xml:space="preserve">notabene </w:t>
      </w:r>
      <w:r w:rsidR="00ED4083">
        <w:rPr>
          <w:noProof/>
        </w:rPr>
        <w:t>zelf heeft gebouwd.</w:t>
      </w:r>
      <w:r w:rsidR="008C1001">
        <w:rPr>
          <w:noProof/>
        </w:rPr>
        <w:t xml:space="preserve"> Mijn aanname </w:t>
      </w:r>
      <w:r w:rsidR="00100124">
        <w:rPr>
          <w:noProof/>
        </w:rPr>
        <w:t>blijkt</w:t>
      </w:r>
      <w:r w:rsidR="00AE0E5E">
        <w:rPr>
          <w:noProof/>
        </w:rPr>
        <w:t xml:space="preserve"> dus juist </w:t>
      </w:r>
      <w:r w:rsidR="00B14541">
        <w:rPr>
          <w:noProof/>
        </w:rPr>
        <w:t>te zijn.</w:t>
      </w:r>
    </w:p>
    <w:p w14:paraId="78130A9A" w14:textId="1CEDCCA4" w:rsidR="004F328B" w:rsidRDefault="00C8611D" w:rsidP="0025366D">
      <w:pPr>
        <w:rPr>
          <w:noProof/>
        </w:rPr>
      </w:pPr>
      <w:r>
        <w:rPr>
          <w:noProof/>
        </w:rPr>
        <w:t xml:space="preserve">Nadat ik </w:t>
      </w:r>
      <w:r w:rsidR="00C24A2B">
        <w:rPr>
          <w:noProof/>
        </w:rPr>
        <w:t xml:space="preserve">geconcludeerd heb dat er studenten zijn </w:t>
      </w:r>
      <w:r w:rsidR="003C697F">
        <w:rPr>
          <w:noProof/>
        </w:rPr>
        <w:t>met weinig geloof in eigen kunnen</w:t>
      </w:r>
      <w:r w:rsidR="0097779F">
        <w:rPr>
          <w:noProof/>
        </w:rPr>
        <w:t>, ben ik op</w:t>
      </w:r>
      <w:r w:rsidR="00EB2BCB">
        <w:rPr>
          <w:noProof/>
        </w:rPr>
        <w:t xml:space="preserve"> </w:t>
      </w:r>
      <w:r w:rsidR="0097779F">
        <w:rPr>
          <w:noProof/>
        </w:rPr>
        <w:t>zoek gegaan naar een manier om</w:t>
      </w:r>
      <w:r w:rsidR="000B24DD">
        <w:rPr>
          <w:noProof/>
        </w:rPr>
        <w:t xml:space="preserve"> </w:t>
      </w:r>
      <w:r w:rsidR="005C75CC">
        <w:rPr>
          <w:noProof/>
        </w:rPr>
        <w:t>hun geloof in eigen kunnen te verhogen.</w:t>
      </w:r>
      <w:r w:rsidR="00CE0FFE">
        <w:rPr>
          <w:noProof/>
        </w:rPr>
        <w:t xml:space="preserve"> Ge</w:t>
      </w:r>
      <w:r w:rsidR="00EE529F">
        <w:rPr>
          <w:noProof/>
        </w:rPr>
        <w:t>loof in eigen kunnen</w:t>
      </w:r>
      <w:r w:rsidR="00DD2755">
        <w:rPr>
          <w:noProof/>
        </w:rPr>
        <w:t xml:space="preserve"> oftewel z</w:t>
      </w:r>
      <w:r w:rsidR="00506333">
        <w:rPr>
          <w:noProof/>
        </w:rPr>
        <w:t xml:space="preserve">elfeffectiviteit </w:t>
      </w:r>
      <w:r w:rsidR="00616183">
        <w:rPr>
          <w:noProof/>
        </w:rPr>
        <w:t>kan door iedereen worden ontwikkeld</w:t>
      </w:r>
      <w:r w:rsidR="005C2C8F">
        <w:rPr>
          <w:noProof/>
        </w:rPr>
        <w:t xml:space="preserve"> </w:t>
      </w:r>
      <w:r w:rsidR="00CE0FFE">
        <w:rPr>
          <w:noProof/>
        </w:rPr>
        <w:t xml:space="preserve">volgens </w:t>
      </w:r>
      <w:r w:rsidR="00185D7B">
        <w:rPr>
          <w:noProof/>
        </w:rPr>
        <w:t>B</w:t>
      </w:r>
      <w:r w:rsidR="00261AE2">
        <w:rPr>
          <w:noProof/>
        </w:rPr>
        <w:t>andura</w:t>
      </w:r>
      <w:r w:rsidR="00A77E9E">
        <w:rPr>
          <w:noProof/>
        </w:rPr>
        <w:t>(2008)</w:t>
      </w:r>
      <w:r w:rsidR="00D65E7B">
        <w:rPr>
          <w:noProof/>
        </w:rPr>
        <w:t xml:space="preserve">. </w:t>
      </w:r>
      <w:r w:rsidR="00924A24">
        <w:rPr>
          <w:noProof/>
        </w:rPr>
        <w:t>H</w:t>
      </w:r>
      <w:r w:rsidR="00185D7B">
        <w:rPr>
          <w:noProof/>
        </w:rPr>
        <w:t xml:space="preserve">ij </w:t>
      </w:r>
      <w:r w:rsidR="00A77E9E">
        <w:rPr>
          <w:noProof/>
        </w:rPr>
        <w:t>beschrijft</w:t>
      </w:r>
      <w:r w:rsidR="00CD7464">
        <w:rPr>
          <w:noProof/>
        </w:rPr>
        <w:t xml:space="preserve"> vier manieren om de</w:t>
      </w:r>
      <w:r w:rsidR="00DD2755">
        <w:rPr>
          <w:noProof/>
        </w:rPr>
        <w:t>ze</w:t>
      </w:r>
      <w:r w:rsidR="00CD7464">
        <w:rPr>
          <w:noProof/>
        </w:rPr>
        <w:t xml:space="preserve"> zelfeffe</w:t>
      </w:r>
      <w:r w:rsidR="00610BDD">
        <w:rPr>
          <w:noProof/>
        </w:rPr>
        <w:t>c</w:t>
      </w:r>
      <w:r w:rsidR="00CD7464">
        <w:rPr>
          <w:noProof/>
        </w:rPr>
        <w:t xml:space="preserve">tiviteit </w:t>
      </w:r>
      <w:r w:rsidR="005C2C8F">
        <w:rPr>
          <w:noProof/>
        </w:rPr>
        <w:t>te ontwikkelen</w:t>
      </w:r>
      <w:r w:rsidR="00934193">
        <w:rPr>
          <w:noProof/>
        </w:rPr>
        <w:t xml:space="preserve"> te weten: Meesterschapservaringen, </w:t>
      </w:r>
      <w:r w:rsidR="000A73AA">
        <w:rPr>
          <w:noProof/>
        </w:rPr>
        <w:t>sociale moedellering, sociale overtuiging en staten van fysiologie</w:t>
      </w:r>
      <w:r w:rsidR="00A01F85">
        <w:rPr>
          <w:noProof/>
        </w:rPr>
        <w:t xml:space="preserve">. </w:t>
      </w:r>
      <w:r w:rsidR="00DB305C">
        <w:rPr>
          <w:noProof/>
        </w:rPr>
        <w:t xml:space="preserve">In mijn onderzoek heb </w:t>
      </w:r>
      <w:r w:rsidR="00602C1F">
        <w:rPr>
          <w:noProof/>
        </w:rPr>
        <w:t xml:space="preserve">ik </w:t>
      </w:r>
      <w:r w:rsidR="008C32F8">
        <w:rPr>
          <w:noProof/>
        </w:rPr>
        <w:t>gebruik gemaakt van sociale overtuiging</w:t>
      </w:r>
      <w:r w:rsidR="00602C1F">
        <w:rPr>
          <w:noProof/>
        </w:rPr>
        <w:t xml:space="preserve"> om zo</w:t>
      </w:r>
      <w:r w:rsidR="00C139DF">
        <w:rPr>
          <w:noProof/>
        </w:rPr>
        <w:t xml:space="preserve"> de z</w:t>
      </w:r>
      <w:r w:rsidR="00645B85">
        <w:rPr>
          <w:noProof/>
        </w:rPr>
        <w:t xml:space="preserve">elfeffectiviteit </w:t>
      </w:r>
      <w:r w:rsidR="00C139DF">
        <w:rPr>
          <w:noProof/>
        </w:rPr>
        <w:t xml:space="preserve">van de student </w:t>
      </w:r>
      <w:r w:rsidR="00645B85">
        <w:rPr>
          <w:noProof/>
        </w:rPr>
        <w:t>te verhogen</w:t>
      </w:r>
      <w:r w:rsidR="00FD42DA">
        <w:rPr>
          <w:noProof/>
        </w:rPr>
        <w:t xml:space="preserve">, omdat </w:t>
      </w:r>
      <w:r w:rsidR="0012178F">
        <w:rPr>
          <w:noProof/>
        </w:rPr>
        <w:t>ik vind dat d</w:t>
      </w:r>
      <w:r w:rsidR="00A97F91">
        <w:rPr>
          <w:noProof/>
        </w:rPr>
        <w:t xml:space="preserve">eze taak bij mij </w:t>
      </w:r>
      <w:r w:rsidR="007D0397">
        <w:rPr>
          <w:noProof/>
        </w:rPr>
        <w:t xml:space="preserve">hoort </w:t>
      </w:r>
      <w:r w:rsidR="00A97F91">
        <w:rPr>
          <w:noProof/>
        </w:rPr>
        <w:t xml:space="preserve">als mentor </w:t>
      </w:r>
      <w:r w:rsidR="00753D8B">
        <w:rPr>
          <w:noProof/>
        </w:rPr>
        <w:t>en</w:t>
      </w:r>
      <w:r w:rsidR="00217B9C">
        <w:rPr>
          <w:noProof/>
        </w:rPr>
        <w:t xml:space="preserve"> dit</w:t>
      </w:r>
      <w:r w:rsidR="00753D8B">
        <w:rPr>
          <w:noProof/>
        </w:rPr>
        <w:t xml:space="preserve"> op een eenvoudige </w:t>
      </w:r>
      <w:r w:rsidR="00A66130">
        <w:rPr>
          <w:noProof/>
        </w:rPr>
        <w:t xml:space="preserve">manier </w:t>
      </w:r>
      <w:r w:rsidR="00DA011C">
        <w:rPr>
          <w:noProof/>
        </w:rPr>
        <w:t>kan toepassen.</w:t>
      </w:r>
      <w:r w:rsidR="00C139DF">
        <w:rPr>
          <w:noProof/>
        </w:rPr>
        <w:t xml:space="preserve"> </w:t>
      </w:r>
      <w:r w:rsidR="00793ED1">
        <w:rPr>
          <w:noProof/>
        </w:rPr>
        <w:t xml:space="preserve">In de </w:t>
      </w:r>
      <w:r w:rsidR="003B50F9">
        <w:rPr>
          <w:noProof/>
        </w:rPr>
        <w:t xml:space="preserve">interviews </w:t>
      </w:r>
      <w:r w:rsidR="00494AEF">
        <w:rPr>
          <w:noProof/>
        </w:rPr>
        <w:t xml:space="preserve">heb ik </w:t>
      </w:r>
      <w:r w:rsidR="003B50F9">
        <w:rPr>
          <w:noProof/>
        </w:rPr>
        <w:t>een student</w:t>
      </w:r>
      <w:r w:rsidR="002C727A">
        <w:rPr>
          <w:noProof/>
        </w:rPr>
        <w:t xml:space="preserve"> aangemoedigd </w:t>
      </w:r>
      <w:r w:rsidR="00406D2B">
        <w:rPr>
          <w:noProof/>
        </w:rPr>
        <w:t xml:space="preserve">en hem laten inzien dat hij </w:t>
      </w:r>
      <w:r w:rsidR="008979C4">
        <w:rPr>
          <w:noProof/>
        </w:rPr>
        <w:t>zijn doel heeft kunnen halen.</w:t>
      </w:r>
      <w:r w:rsidR="00645B85">
        <w:rPr>
          <w:noProof/>
        </w:rPr>
        <w:t xml:space="preserve"> </w:t>
      </w:r>
      <w:r w:rsidR="00641F86">
        <w:rPr>
          <w:noProof/>
        </w:rPr>
        <w:t>Ik</w:t>
      </w:r>
      <w:r w:rsidR="00D421D3">
        <w:rPr>
          <w:noProof/>
        </w:rPr>
        <w:t xml:space="preserve"> </w:t>
      </w:r>
      <w:r w:rsidR="005A2E77">
        <w:rPr>
          <w:noProof/>
        </w:rPr>
        <w:t xml:space="preserve">heb </w:t>
      </w:r>
      <w:r w:rsidR="0032421B">
        <w:rPr>
          <w:noProof/>
        </w:rPr>
        <w:t>ook gebruik gemaakt van</w:t>
      </w:r>
      <w:r w:rsidR="001A0D50">
        <w:rPr>
          <w:noProof/>
        </w:rPr>
        <w:t xml:space="preserve"> effectieve feedback. Hattie en Timper</w:t>
      </w:r>
      <w:r w:rsidR="00185E76">
        <w:rPr>
          <w:noProof/>
        </w:rPr>
        <w:t>l</w:t>
      </w:r>
      <w:r w:rsidR="00DA6B31">
        <w:rPr>
          <w:noProof/>
        </w:rPr>
        <w:t xml:space="preserve">ey (2007) </w:t>
      </w:r>
      <w:r w:rsidR="0049053C">
        <w:rPr>
          <w:noProof/>
        </w:rPr>
        <w:t>stellen namelijk</w:t>
      </w:r>
      <w:r w:rsidR="00F07461">
        <w:rPr>
          <w:noProof/>
        </w:rPr>
        <w:t xml:space="preserve"> dat effectieve feedback het verschil verkleint tussen het huidige</w:t>
      </w:r>
      <w:r w:rsidR="00BF0A5C">
        <w:rPr>
          <w:noProof/>
        </w:rPr>
        <w:t xml:space="preserve"> en het gewenste kennis- en begripsniveau van de student. </w:t>
      </w:r>
      <w:r w:rsidR="007336F9">
        <w:rPr>
          <w:noProof/>
        </w:rPr>
        <w:t xml:space="preserve">Door </w:t>
      </w:r>
      <w:r w:rsidR="0092771B">
        <w:rPr>
          <w:noProof/>
        </w:rPr>
        <w:t>de student te voorzien van feed-up, feedback en feed-forward</w:t>
      </w:r>
      <w:r w:rsidR="00D421D3">
        <w:rPr>
          <w:noProof/>
        </w:rPr>
        <w:t xml:space="preserve"> tijdens de interviews </w:t>
      </w:r>
      <w:r w:rsidR="00823298">
        <w:rPr>
          <w:noProof/>
        </w:rPr>
        <w:t xml:space="preserve">is </w:t>
      </w:r>
      <w:r w:rsidR="00363009">
        <w:rPr>
          <w:noProof/>
        </w:rPr>
        <w:t>de student er</w:t>
      </w:r>
      <w:r w:rsidR="00445D47">
        <w:rPr>
          <w:noProof/>
        </w:rPr>
        <w:t xml:space="preserve"> uiteindelijk </w:t>
      </w:r>
      <w:r w:rsidR="00363009">
        <w:rPr>
          <w:noProof/>
        </w:rPr>
        <w:t>in ges</w:t>
      </w:r>
      <w:r w:rsidR="0049352C">
        <w:rPr>
          <w:noProof/>
        </w:rPr>
        <w:t>l</w:t>
      </w:r>
      <w:r w:rsidR="00363009">
        <w:rPr>
          <w:noProof/>
        </w:rPr>
        <w:t xml:space="preserve">aagd om een </w:t>
      </w:r>
      <w:r w:rsidR="00401C7F">
        <w:rPr>
          <w:noProof/>
        </w:rPr>
        <w:t>te</w:t>
      </w:r>
      <w:r w:rsidR="0049352C">
        <w:rPr>
          <w:noProof/>
        </w:rPr>
        <w:t>c</w:t>
      </w:r>
      <w:r w:rsidR="00401C7F">
        <w:rPr>
          <w:noProof/>
        </w:rPr>
        <w:t xml:space="preserve">hnische tekening </w:t>
      </w:r>
      <w:r w:rsidR="0049352C">
        <w:rPr>
          <w:noProof/>
        </w:rPr>
        <w:t>met succes af te ronden.</w:t>
      </w:r>
    </w:p>
    <w:p w14:paraId="649B289D" w14:textId="6B1279C9" w:rsidR="002F7FA6" w:rsidRDefault="00071C4C" w:rsidP="002F7FA6">
      <w:r>
        <w:t>Tijdens de</w:t>
      </w:r>
      <w:r w:rsidR="000827B5">
        <w:t xml:space="preserve"> presentatie </w:t>
      </w:r>
      <w:r w:rsidR="00FA7BA8">
        <w:t>die</w:t>
      </w:r>
      <w:r w:rsidR="000827B5">
        <w:t xml:space="preserve"> ik aan mijn collega’s heb gegeven</w:t>
      </w:r>
      <w:r w:rsidR="002F7FA6">
        <w:t xml:space="preserve"> </w:t>
      </w:r>
      <w:r w:rsidR="00C00232">
        <w:t xml:space="preserve">om te horen wat hun ervaringen zijn </w:t>
      </w:r>
      <w:r w:rsidR="00982A95">
        <w:t>kwamen er</w:t>
      </w:r>
      <w:r w:rsidR="002F7FA6">
        <w:t xml:space="preserve"> discussies los</w:t>
      </w:r>
      <w:r w:rsidR="006F4BD1">
        <w:t xml:space="preserve"> welke </w:t>
      </w:r>
      <w:r w:rsidR="002F7FA6">
        <w:t xml:space="preserve">ertoe </w:t>
      </w:r>
      <w:r w:rsidR="004C3B70">
        <w:t>geleid</w:t>
      </w:r>
      <w:r w:rsidR="002F7FA6">
        <w:t xml:space="preserve"> </w:t>
      </w:r>
      <w:r w:rsidR="006F4BD1">
        <w:t xml:space="preserve">hebben </w:t>
      </w:r>
      <w:r w:rsidR="002F7FA6">
        <w:t xml:space="preserve">dat we in het vervolg vaker enquêtes moeten houden onder de studenten om zo inzicht te krijgen in het leerproces van de student en waar hij behoefte aan heeft. </w:t>
      </w:r>
      <w:r w:rsidR="004444CC">
        <w:t>W</w:t>
      </w:r>
      <w:r w:rsidR="002F7FA6">
        <w:t xml:space="preserve">e </w:t>
      </w:r>
      <w:r w:rsidR="008956D9">
        <w:t xml:space="preserve">kunnen dan </w:t>
      </w:r>
      <w:r w:rsidR="002F7FA6">
        <w:t xml:space="preserve">ook gelijk zien hoe het staat met de zelfeffectiviteit van de studenten. </w:t>
      </w:r>
    </w:p>
    <w:p w14:paraId="697FBD7F" w14:textId="2CCCF434" w:rsidR="0059702A" w:rsidRPr="0059702A" w:rsidRDefault="00EA3251" w:rsidP="0025366D">
      <w:r>
        <w:rPr>
          <w:noProof/>
        </w:rPr>
        <w:t>Om tot</w:t>
      </w:r>
      <w:r w:rsidR="008C1540">
        <w:rPr>
          <w:noProof/>
        </w:rPr>
        <w:t xml:space="preserve"> het antwoord te komen op mijn</w:t>
      </w:r>
      <w:r w:rsidR="00B33B03">
        <w:rPr>
          <w:noProof/>
        </w:rPr>
        <w:t xml:space="preserve"> onderzoeksvraag</w:t>
      </w:r>
      <w:r w:rsidR="000D266C">
        <w:rPr>
          <w:noProof/>
        </w:rPr>
        <w:t xml:space="preserve">: </w:t>
      </w:r>
      <w:r w:rsidR="0059702A">
        <w:rPr>
          <w:noProof/>
        </w:rPr>
        <w:t>“</w:t>
      </w:r>
      <w:r w:rsidR="0059702A" w:rsidRPr="0059702A">
        <w:t>Hoe kan ik de zelfeffectiviteit van de studenten bouwtechniek tijdens het vaktechnisch tekenen verhogen door middel van het geven van effectieve feedback?</w:t>
      </w:r>
      <w:r w:rsidR="00A837E6">
        <w:t>”</w:t>
      </w:r>
      <w:r w:rsidR="00DE07FD">
        <w:t xml:space="preserve"> </w:t>
      </w:r>
      <w:r w:rsidR="00E85652">
        <w:t xml:space="preserve">kan ik </w:t>
      </w:r>
      <w:r w:rsidR="00AE2FC1">
        <w:t>door d</w:t>
      </w:r>
      <w:r w:rsidR="00841E62">
        <w:t xml:space="preserve">e </w:t>
      </w:r>
      <w:r w:rsidR="00FB17D4">
        <w:t>enquête</w:t>
      </w:r>
      <w:r w:rsidR="00651821">
        <w:t>,</w:t>
      </w:r>
      <w:r w:rsidR="00FB17D4">
        <w:t xml:space="preserve"> interviews </w:t>
      </w:r>
      <w:r w:rsidR="00651821">
        <w:t xml:space="preserve">en </w:t>
      </w:r>
      <w:r w:rsidR="00802BD5">
        <w:t xml:space="preserve">de </w:t>
      </w:r>
      <w:r w:rsidR="00772BDA">
        <w:t>reacties van mijn collega</w:t>
      </w:r>
      <w:r w:rsidR="00DB4DA2">
        <w:t>’</w:t>
      </w:r>
      <w:r w:rsidR="00772BDA">
        <w:t xml:space="preserve">s </w:t>
      </w:r>
      <w:r w:rsidR="00DB4DA2">
        <w:t xml:space="preserve">wel zeggen dat </w:t>
      </w:r>
      <w:r w:rsidR="00C327E7">
        <w:t>ik</w:t>
      </w:r>
      <w:r w:rsidR="00ED7E96">
        <w:t xml:space="preserve"> </w:t>
      </w:r>
      <w:r w:rsidR="00B1784D">
        <w:t xml:space="preserve">door </w:t>
      </w:r>
      <w:r w:rsidR="00ED7E96">
        <w:t xml:space="preserve">het </w:t>
      </w:r>
      <w:r w:rsidR="00070FAE">
        <w:t>geven van effectieve feedback</w:t>
      </w:r>
      <w:r w:rsidR="005A61DB">
        <w:t xml:space="preserve"> </w:t>
      </w:r>
      <w:r w:rsidR="00FB0EC2">
        <w:t xml:space="preserve">de zelfeffectiviteit </w:t>
      </w:r>
      <w:r w:rsidR="00386F90">
        <w:t xml:space="preserve">van de student </w:t>
      </w:r>
      <w:r w:rsidR="00C832FC">
        <w:t xml:space="preserve">wel degelijk </w:t>
      </w:r>
      <w:r w:rsidR="00386F90">
        <w:t>kan verhogen.</w:t>
      </w:r>
      <w:r w:rsidR="000C240C">
        <w:t xml:space="preserve"> </w:t>
      </w:r>
      <w:r w:rsidR="000A6825">
        <w:t xml:space="preserve">Om </w:t>
      </w:r>
      <w:r w:rsidR="001466B8">
        <w:t xml:space="preserve">dit </w:t>
      </w:r>
      <w:r w:rsidR="00C52DE9">
        <w:t>resultaat te behalen</w:t>
      </w:r>
      <w:r w:rsidR="007D3930">
        <w:t xml:space="preserve"> </w:t>
      </w:r>
      <w:r w:rsidR="00DF3C57">
        <w:t xml:space="preserve">heb ik de juiste vragen </w:t>
      </w:r>
      <w:r w:rsidR="0068339A">
        <w:t>gesteld</w:t>
      </w:r>
      <w:r w:rsidR="003D4C73">
        <w:t xml:space="preserve"> </w:t>
      </w:r>
      <w:r w:rsidR="0039263E">
        <w:t xml:space="preserve">en de interventie op </w:t>
      </w:r>
      <w:r w:rsidR="0053536D">
        <w:t xml:space="preserve">een </w:t>
      </w:r>
      <w:r w:rsidR="0049040F">
        <w:t xml:space="preserve">bepaald </w:t>
      </w:r>
      <w:r w:rsidR="0016724B">
        <w:t>niveau</w:t>
      </w:r>
      <w:r w:rsidR="008F6678">
        <w:t>, passend</w:t>
      </w:r>
      <w:r w:rsidR="0016724B">
        <w:t xml:space="preserve"> bij de student</w:t>
      </w:r>
      <w:r w:rsidR="009A3DBA">
        <w:t>,</w:t>
      </w:r>
      <w:r w:rsidR="0016724B">
        <w:t xml:space="preserve"> </w:t>
      </w:r>
      <w:r w:rsidR="009A7285">
        <w:t>toe</w:t>
      </w:r>
      <w:r w:rsidR="00EB2BEB">
        <w:t>gepast</w:t>
      </w:r>
      <w:r w:rsidR="00652C7C">
        <w:t>.</w:t>
      </w:r>
      <w:r w:rsidR="009A7285">
        <w:t xml:space="preserve"> </w:t>
      </w:r>
      <w:r w:rsidR="00C763D4">
        <w:t>Een p</w:t>
      </w:r>
      <w:r w:rsidR="00A31048">
        <w:t xml:space="preserve">ersoonlijk </w:t>
      </w:r>
      <w:bookmarkStart w:id="18" w:name="_Hlk91176347"/>
      <w:r w:rsidR="002C3FEB">
        <w:rPr>
          <w:noProof/>
        </w:rPr>
        <w:t>één</w:t>
      </w:r>
      <w:r w:rsidR="00F34FCE">
        <w:rPr>
          <w:noProof/>
        </w:rPr>
        <w:t>-o</w:t>
      </w:r>
      <w:r w:rsidR="002C3FEB">
        <w:t>p</w:t>
      </w:r>
      <w:r w:rsidR="00F34FCE">
        <w:t>-</w:t>
      </w:r>
      <w:r w:rsidR="002C3FEB">
        <w:rPr>
          <w:noProof/>
        </w:rPr>
        <w:t>één</w:t>
      </w:r>
      <w:r w:rsidR="002C3FEB">
        <w:t xml:space="preserve"> </w:t>
      </w:r>
      <w:r w:rsidR="00701AA7">
        <w:t xml:space="preserve">gesprek met de student </w:t>
      </w:r>
      <w:bookmarkEnd w:id="18"/>
      <w:r w:rsidR="008B52AB">
        <w:t xml:space="preserve">is </w:t>
      </w:r>
      <w:r w:rsidR="00342112">
        <w:t xml:space="preserve">hierbij ook een </w:t>
      </w:r>
      <w:r w:rsidR="0006494B">
        <w:t>belangrijke factor.</w:t>
      </w:r>
      <w:r w:rsidR="00987F4D">
        <w:t xml:space="preserve"> </w:t>
      </w:r>
    </w:p>
    <w:p w14:paraId="65F69913" w14:textId="6495B1B6" w:rsidR="00D671E6" w:rsidRPr="007A600D" w:rsidRDefault="00D671E6" w:rsidP="007A600D">
      <w:pPr>
        <w:rPr>
          <w:noProof/>
        </w:rPr>
      </w:pPr>
    </w:p>
    <w:bookmarkEnd w:id="13"/>
    <w:p w14:paraId="18B103D6" w14:textId="4176DF2C" w:rsidR="00747D78" w:rsidRPr="00597377" w:rsidRDefault="007616DC" w:rsidP="00A3112C">
      <w:pPr>
        <w:jc w:val="center"/>
        <w:rPr>
          <w:sz w:val="52"/>
          <w:szCs w:val="52"/>
        </w:rPr>
      </w:pPr>
      <w:r w:rsidRPr="00833F98">
        <w:rPr>
          <w:i/>
          <w:iCs/>
        </w:rPr>
        <w:br w:type="column"/>
      </w:r>
      <w:r w:rsidR="00747D78" w:rsidRPr="00597377">
        <w:rPr>
          <w:sz w:val="52"/>
          <w:szCs w:val="52"/>
        </w:rPr>
        <w:lastRenderedPageBreak/>
        <w:t>Discussie</w:t>
      </w:r>
    </w:p>
    <w:p w14:paraId="4AEDF045" w14:textId="0BBD76B3" w:rsidR="00A7378D" w:rsidRDefault="00457EC9" w:rsidP="00AF07A5">
      <w:r>
        <w:t xml:space="preserve">Om erachter te komen </w:t>
      </w:r>
      <w:r w:rsidR="004C3B70">
        <w:t>of</w:t>
      </w:r>
      <w:r>
        <w:t xml:space="preserve"> mijn aanname jui</w:t>
      </w:r>
      <w:r w:rsidR="00433E23">
        <w:t xml:space="preserve">st was dat de studenten weinig geloof hebben in </w:t>
      </w:r>
      <w:r w:rsidR="00202D53">
        <w:t>eigen kunnen</w:t>
      </w:r>
      <w:r w:rsidR="00D134D8">
        <w:t>, heb</w:t>
      </w:r>
      <w:r w:rsidR="000334D8">
        <w:t>ben mijn studenten</w:t>
      </w:r>
      <w:r w:rsidR="002F30AF">
        <w:t xml:space="preserve"> d</w:t>
      </w:r>
      <w:r w:rsidR="0042075C">
        <w:t xml:space="preserve">e </w:t>
      </w:r>
      <w:r w:rsidR="00225D43">
        <w:t>enquête</w:t>
      </w:r>
      <w:r w:rsidR="000C0588">
        <w:t xml:space="preserve"> </w:t>
      </w:r>
      <w:r w:rsidR="002F30AF">
        <w:t xml:space="preserve">voor </w:t>
      </w:r>
      <w:r w:rsidR="000C0588">
        <w:t xml:space="preserve">mij moeten invullen. </w:t>
      </w:r>
      <w:r w:rsidR="00AF5B0D">
        <w:t>Mijn</w:t>
      </w:r>
      <w:r w:rsidR="00364604">
        <w:t xml:space="preserve"> verwachting </w:t>
      </w:r>
      <w:r w:rsidR="00CF1004">
        <w:t>hier</w:t>
      </w:r>
      <w:r w:rsidR="00364604">
        <w:t xml:space="preserve">van </w:t>
      </w:r>
      <w:r w:rsidR="00CF1004">
        <w:t>was</w:t>
      </w:r>
      <w:r w:rsidR="00122190">
        <w:t xml:space="preserve"> dat ik </w:t>
      </w:r>
      <w:r w:rsidR="00556C4D">
        <w:t xml:space="preserve">een goed beeld </w:t>
      </w:r>
      <w:r w:rsidR="00122190">
        <w:t xml:space="preserve">zou krijgen </w:t>
      </w:r>
      <w:r w:rsidR="00B455CF">
        <w:t xml:space="preserve">van de motivatie van de studenten en </w:t>
      </w:r>
      <w:r w:rsidR="008B6B3B">
        <w:t xml:space="preserve">het geloof in eigen kunnen. </w:t>
      </w:r>
      <w:r w:rsidR="00673281">
        <w:t>Door de juiste vragen te stellen</w:t>
      </w:r>
      <w:r w:rsidR="00D4179B">
        <w:t xml:space="preserve"> is dat aardig gelukt. Eén vraag </w:t>
      </w:r>
      <w:r w:rsidR="00DD0B2B">
        <w:t xml:space="preserve">was achteraf niet relevant voor mijn onderzoek, </w:t>
      </w:r>
      <w:r w:rsidR="0089478C">
        <w:t xml:space="preserve">maar ondanks dat </w:t>
      </w:r>
      <w:r w:rsidR="00AC5658">
        <w:t xml:space="preserve">heb ik </w:t>
      </w:r>
      <w:r w:rsidR="0089478C">
        <w:t>t</w:t>
      </w:r>
      <w:r w:rsidR="00AC5658">
        <w:t xml:space="preserve">och ruim voldoende data kunnen verzamelen. </w:t>
      </w:r>
      <w:r w:rsidR="00AB0F86">
        <w:t xml:space="preserve">Na </w:t>
      </w:r>
      <w:r w:rsidR="001D6202">
        <w:t xml:space="preserve">bespreking met mijn collega’s zijn we van mening </w:t>
      </w:r>
      <w:r w:rsidR="00E83B5A">
        <w:t xml:space="preserve">vaker </w:t>
      </w:r>
      <w:r w:rsidR="00AF13D9">
        <w:t>enquêtes</w:t>
      </w:r>
      <w:r w:rsidR="00A53078">
        <w:t xml:space="preserve"> te laten </w:t>
      </w:r>
      <w:r w:rsidR="00B10660">
        <w:t>invullen door de studenten om</w:t>
      </w:r>
      <w:r w:rsidR="004E3115">
        <w:t xml:space="preserve"> </w:t>
      </w:r>
      <w:r w:rsidR="00C329E3">
        <w:t>inzicht</w:t>
      </w:r>
      <w:r w:rsidR="00B2203B">
        <w:t xml:space="preserve"> te krijgen</w:t>
      </w:r>
      <w:r w:rsidR="007F7253">
        <w:t xml:space="preserve"> in het leerproces van de student en </w:t>
      </w:r>
      <w:r w:rsidR="004A7188">
        <w:t xml:space="preserve">om te weten </w:t>
      </w:r>
      <w:r w:rsidR="007F7253">
        <w:t xml:space="preserve">waar hij behoefte aan heeft. </w:t>
      </w:r>
    </w:p>
    <w:p w14:paraId="6686B141" w14:textId="33DDAD02" w:rsidR="005F58DB" w:rsidRDefault="00A14B64" w:rsidP="0052360C">
      <w:r>
        <w:t xml:space="preserve">Door </w:t>
      </w:r>
      <w:r w:rsidR="00D17ED1">
        <w:t xml:space="preserve">het toepassen van de interventie effectieve feedback </w:t>
      </w:r>
      <w:r w:rsidR="00B64CF8">
        <w:t xml:space="preserve">was </w:t>
      </w:r>
      <w:r w:rsidR="00991F4F">
        <w:t xml:space="preserve">het </w:t>
      </w:r>
      <w:r w:rsidR="00B64CF8">
        <w:t xml:space="preserve">de </w:t>
      </w:r>
      <w:r w:rsidR="00C62F58">
        <w:t xml:space="preserve">bedoeling </w:t>
      </w:r>
      <w:r w:rsidR="009934F2">
        <w:t xml:space="preserve">dat </w:t>
      </w:r>
      <w:r w:rsidR="00473E8A">
        <w:t>het</w:t>
      </w:r>
      <w:r w:rsidR="009934F2">
        <w:t xml:space="preserve"> </w:t>
      </w:r>
      <w:r w:rsidR="00E04495">
        <w:t>vertrouwen</w:t>
      </w:r>
      <w:r w:rsidR="00E84429">
        <w:t xml:space="preserve"> in eigen kunnen en het vermogen te tekenen </w:t>
      </w:r>
      <w:r w:rsidR="00D60818">
        <w:t xml:space="preserve">van de student </w:t>
      </w:r>
      <w:r w:rsidR="00473E8A">
        <w:t xml:space="preserve">zal toenemen. </w:t>
      </w:r>
      <w:r w:rsidR="00696823">
        <w:t xml:space="preserve">De effectieve feedback </w:t>
      </w:r>
      <w:r w:rsidR="00892CA3">
        <w:t>heeft goed uitgepakt</w:t>
      </w:r>
      <w:r w:rsidR="007C0E96">
        <w:t xml:space="preserve">, maar </w:t>
      </w:r>
      <w:r w:rsidR="000669C0">
        <w:t xml:space="preserve">ik </w:t>
      </w:r>
      <w:r w:rsidR="007C0E96">
        <w:t>heb de stud</w:t>
      </w:r>
      <w:r w:rsidR="00E10625">
        <w:t xml:space="preserve">ent misschien </w:t>
      </w:r>
      <w:r w:rsidR="00E60CAC">
        <w:t>te veel</w:t>
      </w:r>
      <w:r w:rsidR="00E10625">
        <w:t xml:space="preserve"> feedback gegeven</w:t>
      </w:r>
      <w:r w:rsidR="000669C0" w:rsidRPr="000669C0">
        <w:t xml:space="preserve"> </w:t>
      </w:r>
      <w:r w:rsidR="000669C0">
        <w:t>op taakniveau</w:t>
      </w:r>
      <w:r w:rsidR="00F700C9">
        <w:t xml:space="preserve"> e</w:t>
      </w:r>
      <w:r w:rsidR="000A1E51">
        <w:t>n te weinig feedback op proces niveau</w:t>
      </w:r>
      <w:r w:rsidR="000669C0">
        <w:t>.</w:t>
      </w:r>
      <w:r w:rsidR="000A1E51">
        <w:t xml:space="preserve"> </w:t>
      </w:r>
      <w:r w:rsidR="00D014C3">
        <w:t>Ik denk dat ik dit langzaam moet opvoeren</w:t>
      </w:r>
      <w:r w:rsidR="007239D3">
        <w:t xml:space="preserve"> door steeds meer richting feedback op procesniveau</w:t>
      </w:r>
      <w:r w:rsidR="00091132">
        <w:t xml:space="preserve"> te gaan</w:t>
      </w:r>
      <w:r w:rsidR="007239D3">
        <w:t xml:space="preserve">, zodat </w:t>
      </w:r>
      <w:r w:rsidR="005F6C66">
        <w:t xml:space="preserve">de student </w:t>
      </w:r>
      <w:r w:rsidR="00501BB2">
        <w:t xml:space="preserve">zelf </w:t>
      </w:r>
      <w:r w:rsidR="0003743C">
        <w:t>meer moet nadenken om tot een antwoord</w:t>
      </w:r>
      <w:r w:rsidR="009E27F2">
        <w:t xml:space="preserve"> </w:t>
      </w:r>
      <w:r w:rsidR="0003743C">
        <w:t>te komen</w:t>
      </w:r>
      <w:r w:rsidR="00F84C4B">
        <w:t xml:space="preserve">. </w:t>
      </w:r>
      <w:r w:rsidR="00062196">
        <w:t xml:space="preserve">Als de student </w:t>
      </w:r>
      <w:r w:rsidR="00EF757D">
        <w:t xml:space="preserve">hierdoor </w:t>
      </w:r>
      <w:r w:rsidR="006A0794">
        <w:t xml:space="preserve">steeds weer een bevredigend resultaat </w:t>
      </w:r>
      <w:r w:rsidR="00077858">
        <w:t xml:space="preserve">behaald </w:t>
      </w:r>
      <w:r w:rsidR="00985046">
        <w:t xml:space="preserve">en </w:t>
      </w:r>
      <w:r w:rsidR="001E646B">
        <w:t>zijn zelfeffectiviteit blijft groeien</w:t>
      </w:r>
      <w:r w:rsidR="0096401F">
        <w:t>,</w:t>
      </w:r>
      <w:r w:rsidR="001E646B">
        <w:t xml:space="preserve"> is een </w:t>
      </w:r>
      <w:r w:rsidR="00077858">
        <w:t>vervolgonderzoek over</w:t>
      </w:r>
      <w:r w:rsidR="001E646B">
        <w:t xml:space="preserve"> meesterschapservaring </w:t>
      </w:r>
      <w:r w:rsidR="00991F4F">
        <w:t>wel interessant.</w:t>
      </w:r>
      <w:r w:rsidR="00781D21">
        <w:t xml:space="preserve"> </w:t>
      </w:r>
      <w:r w:rsidR="00751AD9">
        <w:t xml:space="preserve">Dan </w:t>
      </w:r>
      <w:r w:rsidR="002B251F">
        <w:t xml:space="preserve">ben ik benieuwd of </w:t>
      </w:r>
      <w:r w:rsidR="00F47995">
        <w:t>de student</w:t>
      </w:r>
      <w:r w:rsidR="00716416">
        <w:t>, na meerdere keren een succes ervaring te hebbe</w:t>
      </w:r>
      <w:r w:rsidR="009C2262">
        <w:t>n</w:t>
      </w:r>
      <w:r w:rsidR="00716416">
        <w:t xml:space="preserve"> gehad, </w:t>
      </w:r>
      <w:r w:rsidR="00F47995">
        <w:t xml:space="preserve"> ontmoedigd raakt als h</w:t>
      </w:r>
      <w:r w:rsidR="00F16EEC">
        <w:t>et uitvoeren van een bep</w:t>
      </w:r>
      <w:r w:rsidR="000D0CC9">
        <w:t xml:space="preserve">aalde taak </w:t>
      </w:r>
      <w:r w:rsidR="00F16EEC">
        <w:t>niet lukt.</w:t>
      </w:r>
    </w:p>
    <w:p w14:paraId="127CB71F" w14:textId="2CC46A31" w:rsidR="0052360C" w:rsidRPr="0052360C" w:rsidRDefault="009A2A4C" w:rsidP="0052360C">
      <w:r>
        <w:t xml:space="preserve">De </w:t>
      </w:r>
      <w:r w:rsidR="003075B3">
        <w:t xml:space="preserve">verwachting die ik had van de </w:t>
      </w:r>
      <w:r>
        <w:t>presen</w:t>
      </w:r>
      <w:r w:rsidR="00AF21D5">
        <w:t xml:space="preserve">tatie </w:t>
      </w:r>
      <w:r w:rsidR="001340FF">
        <w:t xml:space="preserve">die ik gehouden heb </w:t>
      </w:r>
      <w:r w:rsidR="00AF21D5">
        <w:t>voor mijn collega</w:t>
      </w:r>
      <w:r w:rsidR="003075B3">
        <w:t>’</w:t>
      </w:r>
      <w:r w:rsidR="00AF21D5">
        <w:t>s</w:t>
      </w:r>
      <w:r w:rsidR="003075B3">
        <w:t xml:space="preserve"> </w:t>
      </w:r>
      <w:r w:rsidR="000B0117">
        <w:t xml:space="preserve">was </w:t>
      </w:r>
      <w:r w:rsidR="006E7007">
        <w:t>om te horen wat hun ervaring</w:t>
      </w:r>
      <w:r w:rsidR="00BA7F72">
        <w:t>en</w:t>
      </w:r>
      <w:r w:rsidR="006E7007">
        <w:t xml:space="preserve"> </w:t>
      </w:r>
      <w:r w:rsidR="005D0294">
        <w:t xml:space="preserve">zijn </w:t>
      </w:r>
      <w:r w:rsidR="00F952DD">
        <w:t>met de probleemstelling</w:t>
      </w:r>
      <w:r w:rsidR="0052360C" w:rsidRPr="0052360C">
        <w:rPr>
          <w:color w:val="auto"/>
        </w:rPr>
        <w:t xml:space="preserve"> </w:t>
      </w:r>
      <w:r w:rsidR="0052360C">
        <w:rPr>
          <w:color w:val="auto"/>
        </w:rPr>
        <w:t>dat d</w:t>
      </w:r>
      <w:r w:rsidR="0052360C">
        <w:t>e student niet gemotiveerd is en of zij ook denken dat dit komt door onvoldoende zelfeffectiviteit</w:t>
      </w:r>
      <w:r w:rsidR="0052360C">
        <w:rPr>
          <w:color w:val="auto"/>
        </w:rPr>
        <w:t xml:space="preserve"> van de student</w:t>
      </w:r>
      <w:r w:rsidR="0052360C" w:rsidRPr="00A7287E">
        <w:t>.</w:t>
      </w:r>
      <w:r w:rsidR="0052360C">
        <w:t xml:space="preserve"> </w:t>
      </w:r>
      <w:r w:rsidR="001257BF">
        <w:t xml:space="preserve">Dit is mij helaas niet </w:t>
      </w:r>
      <w:r w:rsidR="009E3CF6">
        <w:t>duidelijk geworden</w:t>
      </w:r>
      <w:r w:rsidR="00A41C6E">
        <w:t xml:space="preserve"> en achteraf </w:t>
      </w:r>
      <w:r w:rsidR="00C1094F">
        <w:t xml:space="preserve">had </w:t>
      </w:r>
      <w:r w:rsidR="00A41C6E">
        <w:t xml:space="preserve">ik </w:t>
      </w:r>
      <w:r w:rsidR="00C1094F">
        <w:t>die vraag</w:t>
      </w:r>
      <w:r w:rsidR="00331027">
        <w:t xml:space="preserve"> </w:t>
      </w:r>
      <w:r w:rsidR="0076673D">
        <w:t>eigenlijk gewoon moeten stellen</w:t>
      </w:r>
      <w:r w:rsidR="00331027">
        <w:t xml:space="preserve"> aan mijn collega’s</w:t>
      </w:r>
      <w:r w:rsidR="0076673D">
        <w:t>.</w:t>
      </w:r>
      <w:r w:rsidR="00331027">
        <w:t xml:space="preserve"> </w:t>
      </w:r>
      <w:r w:rsidR="004A7199">
        <w:t xml:space="preserve">Wat wel </w:t>
      </w:r>
      <w:r w:rsidR="00120253">
        <w:t>positief was waren</w:t>
      </w:r>
      <w:r w:rsidR="00FB4FF0">
        <w:t xml:space="preserve"> de</w:t>
      </w:r>
      <w:r w:rsidR="00B060E1">
        <w:t xml:space="preserve"> discussies </w:t>
      </w:r>
      <w:r w:rsidR="00FB4FF0">
        <w:t xml:space="preserve">die </w:t>
      </w:r>
      <w:r w:rsidR="00C30B83">
        <w:t>loskwamen</w:t>
      </w:r>
      <w:r w:rsidR="004128FB">
        <w:t xml:space="preserve"> die </w:t>
      </w:r>
      <w:proofErr w:type="gramStart"/>
      <w:r w:rsidR="004128FB">
        <w:t>er toe</w:t>
      </w:r>
      <w:proofErr w:type="gramEnd"/>
      <w:r w:rsidR="004128FB">
        <w:t xml:space="preserve"> </w:t>
      </w:r>
      <w:r w:rsidR="004E7B53">
        <w:t>geleidt hebben dat we voortaan vaker enquêtes gaan houden onder de studenten.</w:t>
      </w:r>
      <w:r w:rsidR="004128FB">
        <w:t xml:space="preserve"> </w:t>
      </w:r>
      <w:r w:rsidR="00B060E1">
        <w:t>Bij een volgend</w:t>
      </w:r>
      <w:r w:rsidR="00B97658">
        <w:t xml:space="preserve">e presentatie of vergadering </w:t>
      </w:r>
      <w:r w:rsidR="00681F1F">
        <w:t>wil ik toch proberen d</w:t>
      </w:r>
      <w:r w:rsidR="000C78AC">
        <w:t xml:space="preserve">e </w:t>
      </w:r>
      <w:r w:rsidR="00681F1F">
        <w:t>rol van de</w:t>
      </w:r>
      <w:r w:rsidR="000C78AC">
        <w:t xml:space="preserve"> </w:t>
      </w:r>
      <w:r w:rsidR="00681F1F">
        <w:t xml:space="preserve">presentator </w:t>
      </w:r>
      <w:r w:rsidR="00F1191A">
        <w:t>beter te vervullen, want i</w:t>
      </w:r>
      <w:r w:rsidR="00C34CAF">
        <w:t>k had</w:t>
      </w:r>
      <w:r w:rsidR="008F3294">
        <w:t xml:space="preserve"> niet</w:t>
      </w:r>
      <w:r w:rsidR="00C34CAF">
        <w:t xml:space="preserve"> </w:t>
      </w:r>
      <w:r w:rsidR="00D25A7E">
        <w:t xml:space="preserve">het gevoel </w:t>
      </w:r>
      <w:r w:rsidR="00687DBA">
        <w:t xml:space="preserve">dat ik </w:t>
      </w:r>
      <w:r w:rsidR="00BA4A8C">
        <w:t xml:space="preserve">tijdens de discussie de </w:t>
      </w:r>
      <w:r w:rsidR="00E5012A">
        <w:t>controle</w:t>
      </w:r>
      <w:r w:rsidR="00BA4A8C">
        <w:t xml:space="preserve"> had en</w:t>
      </w:r>
      <w:r w:rsidR="008F3294">
        <w:t xml:space="preserve"> ik </w:t>
      </w:r>
      <w:r w:rsidR="000C03AB">
        <w:t>nam</w:t>
      </w:r>
      <w:r w:rsidR="00BA4A8C">
        <w:t xml:space="preserve"> te </w:t>
      </w:r>
      <w:r w:rsidR="00E5012A">
        <w:t>weinig</w:t>
      </w:r>
      <w:r w:rsidR="00BA4A8C">
        <w:t xml:space="preserve"> de </w:t>
      </w:r>
      <w:r w:rsidR="00E5012A">
        <w:t>leiding.</w:t>
      </w:r>
      <w:r w:rsidR="000C03AB">
        <w:t xml:space="preserve"> </w:t>
      </w:r>
    </w:p>
    <w:p w14:paraId="263E7CB3" w14:textId="5589D11D" w:rsidR="00944340" w:rsidRDefault="00944340" w:rsidP="00AF07A5"/>
    <w:p w14:paraId="7156261E" w14:textId="110136B3" w:rsidR="00A7378D" w:rsidRDefault="00A7378D" w:rsidP="00AF07A5"/>
    <w:p w14:paraId="769C36C8" w14:textId="61EE9AFA" w:rsidR="00A7378D" w:rsidRDefault="00A7378D" w:rsidP="00AF07A5"/>
    <w:p w14:paraId="19BC60A2" w14:textId="6AD3EB55" w:rsidR="00A7378D" w:rsidRDefault="00A7378D" w:rsidP="00AF07A5"/>
    <w:p w14:paraId="5EF81CD4" w14:textId="6F76E214" w:rsidR="00A7378D" w:rsidRDefault="00A7378D" w:rsidP="00AF07A5"/>
    <w:p w14:paraId="3ECC1D24" w14:textId="3786BBEE" w:rsidR="00A7378D" w:rsidRDefault="00A7378D" w:rsidP="00AF07A5"/>
    <w:p w14:paraId="46E468BC" w14:textId="085C5F9F" w:rsidR="00A7378D" w:rsidRDefault="00A7378D" w:rsidP="00AF07A5"/>
    <w:p w14:paraId="5ACD18EC" w14:textId="77777777" w:rsidR="00A3112C" w:rsidRDefault="00A3112C" w:rsidP="00AF07A5"/>
    <w:p w14:paraId="668E106A" w14:textId="0152365B" w:rsidR="00F8248C" w:rsidRDefault="00862B83" w:rsidP="00F8248C">
      <w:pPr>
        <w:ind w:left="2160" w:firstLine="720"/>
        <w:rPr>
          <w:sz w:val="52"/>
          <w:szCs w:val="52"/>
        </w:rPr>
      </w:pPr>
      <w:r w:rsidRPr="005E308B">
        <w:rPr>
          <w:sz w:val="52"/>
          <w:szCs w:val="52"/>
        </w:rPr>
        <w:lastRenderedPageBreak/>
        <w:t>Nawoord</w:t>
      </w:r>
    </w:p>
    <w:p w14:paraId="07EF8957" w14:textId="16594B4D" w:rsidR="001A5186" w:rsidRDefault="00B61A58" w:rsidP="00F8248C">
      <w:r>
        <w:t xml:space="preserve">Ik vond het een </w:t>
      </w:r>
      <w:r w:rsidR="00DF1F50">
        <w:t>leuk</w:t>
      </w:r>
      <w:r w:rsidR="00E36F6F">
        <w:t xml:space="preserve"> onderzoek, omdat </w:t>
      </w:r>
      <w:r w:rsidR="00A402A4">
        <w:t>het onderwerp dat ik gekozen heb iets is waar ik echt tegen</w:t>
      </w:r>
      <w:r w:rsidR="00407D05">
        <w:t xml:space="preserve">aan loop. </w:t>
      </w:r>
      <w:r w:rsidR="00CB6B10">
        <w:t>Studenten zijn</w:t>
      </w:r>
      <w:r w:rsidR="0065239F">
        <w:t xml:space="preserve"> niet altijd even gemotiveerd</w:t>
      </w:r>
      <w:r w:rsidR="006A46E6">
        <w:t xml:space="preserve"> en het </w:t>
      </w:r>
      <w:r w:rsidR="00A672D6">
        <w:t xml:space="preserve">was interessant om te onderzoeken </w:t>
      </w:r>
      <w:r w:rsidR="00DF1F50">
        <w:t>waar dat</w:t>
      </w:r>
      <w:r w:rsidR="00B24CE3">
        <w:t>,</w:t>
      </w:r>
      <w:r w:rsidR="00232F56">
        <w:t xml:space="preserve"> bij </w:t>
      </w:r>
      <w:r w:rsidR="007E6D14">
        <w:t xml:space="preserve">het </w:t>
      </w:r>
      <w:r w:rsidR="00232F56">
        <w:t>vak technisch tekenen</w:t>
      </w:r>
      <w:r w:rsidR="007E6D14">
        <w:t xml:space="preserve">, vandaan komt. </w:t>
      </w:r>
      <w:r w:rsidR="00FB062B">
        <w:t xml:space="preserve">Mooi ook om te zien dat je door een enquête al heel wat te weten kan komen over de studenten. </w:t>
      </w:r>
      <w:r w:rsidR="009A5F7E">
        <w:t xml:space="preserve">Wel was het soms lastig om </w:t>
      </w:r>
      <w:r w:rsidR="0034348C">
        <w:t xml:space="preserve">het onderzoek klein te houden, want er zijn veel meer </w:t>
      </w:r>
      <w:r w:rsidR="009C7414">
        <w:t>interventies</w:t>
      </w:r>
      <w:r w:rsidR="00FB062B">
        <w:t xml:space="preserve"> die je kunt toepassen</w:t>
      </w:r>
      <w:r w:rsidR="001D4675">
        <w:t xml:space="preserve"> en factoren </w:t>
      </w:r>
      <w:r w:rsidR="009C7414">
        <w:t xml:space="preserve">die een rol spelen bij </w:t>
      </w:r>
      <w:r w:rsidR="00466FA9">
        <w:t xml:space="preserve">het </w:t>
      </w:r>
      <w:r w:rsidR="001D4675">
        <w:t>motiv</w:t>
      </w:r>
      <w:r w:rsidR="00466FA9">
        <w:t>eren van de studenten.</w:t>
      </w:r>
      <w:r w:rsidR="001D4675">
        <w:t xml:space="preserve"> </w:t>
      </w:r>
      <w:r w:rsidR="00CC3706">
        <w:t xml:space="preserve">Ik sluit </w:t>
      </w:r>
      <w:r w:rsidR="00E9064D">
        <w:t xml:space="preserve">daarom </w:t>
      </w:r>
      <w:r w:rsidR="00CC3706">
        <w:t xml:space="preserve">niet uit dat ik in de toekomst wellicht nog </w:t>
      </w:r>
      <w:r w:rsidR="005E1FBC">
        <w:t>een onderzoek ga doen in het verlengde van dit onderzoek.</w:t>
      </w:r>
    </w:p>
    <w:p w14:paraId="09747352" w14:textId="77777777" w:rsidR="00F8248C" w:rsidRDefault="00F8248C" w:rsidP="007616DC">
      <w:pPr>
        <w:jc w:val="center"/>
        <w:rPr>
          <w:sz w:val="52"/>
          <w:szCs w:val="52"/>
        </w:rPr>
      </w:pPr>
    </w:p>
    <w:p w14:paraId="5892F2F4" w14:textId="77777777" w:rsidR="00F8248C" w:rsidRDefault="00F8248C" w:rsidP="007616DC">
      <w:pPr>
        <w:jc w:val="center"/>
        <w:rPr>
          <w:sz w:val="52"/>
          <w:szCs w:val="52"/>
        </w:rPr>
      </w:pPr>
    </w:p>
    <w:p w14:paraId="6C08F41D" w14:textId="77777777" w:rsidR="00F8248C" w:rsidRDefault="00F8248C" w:rsidP="007616DC">
      <w:pPr>
        <w:jc w:val="center"/>
        <w:rPr>
          <w:sz w:val="52"/>
          <w:szCs w:val="52"/>
        </w:rPr>
      </w:pPr>
    </w:p>
    <w:p w14:paraId="7E3BD5C8" w14:textId="77777777" w:rsidR="00F8248C" w:rsidRDefault="00F8248C" w:rsidP="007616DC">
      <w:pPr>
        <w:jc w:val="center"/>
        <w:rPr>
          <w:sz w:val="52"/>
          <w:szCs w:val="52"/>
        </w:rPr>
      </w:pPr>
    </w:p>
    <w:p w14:paraId="0D6DCEEA" w14:textId="77777777" w:rsidR="00F8248C" w:rsidRDefault="00F8248C" w:rsidP="007616DC">
      <w:pPr>
        <w:jc w:val="center"/>
        <w:rPr>
          <w:sz w:val="52"/>
          <w:szCs w:val="52"/>
        </w:rPr>
      </w:pPr>
    </w:p>
    <w:p w14:paraId="5F998755" w14:textId="77777777" w:rsidR="00F8248C" w:rsidRDefault="00F8248C" w:rsidP="007616DC">
      <w:pPr>
        <w:jc w:val="center"/>
        <w:rPr>
          <w:sz w:val="52"/>
          <w:szCs w:val="52"/>
        </w:rPr>
      </w:pPr>
    </w:p>
    <w:p w14:paraId="61A8B91C" w14:textId="77777777" w:rsidR="00F8248C" w:rsidRDefault="00F8248C" w:rsidP="007616DC">
      <w:pPr>
        <w:jc w:val="center"/>
        <w:rPr>
          <w:sz w:val="52"/>
          <w:szCs w:val="52"/>
        </w:rPr>
      </w:pPr>
    </w:p>
    <w:p w14:paraId="3D1D8160" w14:textId="77777777" w:rsidR="00F8248C" w:rsidRDefault="00F8248C" w:rsidP="007616DC">
      <w:pPr>
        <w:jc w:val="center"/>
        <w:rPr>
          <w:sz w:val="52"/>
          <w:szCs w:val="52"/>
        </w:rPr>
      </w:pPr>
    </w:p>
    <w:p w14:paraId="0070C945" w14:textId="77777777" w:rsidR="00F8248C" w:rsidRDefault="00F8248C" w:rsidP="007616DC">
      <w:pPr>
        <w:jc w:val="center"/>
        <w:rPr>
          <w:sz w:val="52"/>
          <w:szCs w:val="52"/>
        </w:rPr>
      </w:pPr>
    </w:p>
    <w:p w14:paraId="73FD2180" w14:textId="77777777" w:rsidR="00F8248C" w:rsidRDefault="00F8248C" w:rsidP="007616DC">
      <w:pPr>
        <w:jc w:val="center"/>
        <w:rPr>
          <w:sz w:val="52"/>
          <w:szCs w:val="52"/>
        </w:rPr>
      </w:pPr>
    </w:p>
    <w:p w14:paraId="4CA79BAE" w14:textId="77777777" w:rsidR="00F8248C" w:rsidRDefault="00F8248C" w:rsidP="007616DC">
      <w:pPr>
        <w:jc w:val="center"/>
        <w:rPr>
          <w:sz w:val="52"/>
          <w:szCs w:val="52"/>
        </w:rPr>
      </w:pPr>
    </w:p>
    <w:p w14:paraId="7AF1B94E" w14:textId="64D74647" w:rsidR="00B9100F" w:rsidRPr="00597377" w:rsidRDefault="00A07D8C" w:rsidP="007616DC">
      <w:pPr>
        <w:jc w:val="center"/>
        <w:rPr>
          <w:sz w:val="52"/>
          <w:szCs w:val="52"/>
          <w:lang w:val="en-US"/>
        </w:rPr>
      </w:pPr>
      <w:proofErr w:type="spellStart"/>
      <w:r w:rsidRPr="00597377">
        <w:rPr>
          <w:sz w:val="52"/>
          <w:szCs w:val="52"/>
          <w:lang w:val="en-US"/>
        </w:rPr>
        <w:lastRenderedPageBreak/>
        <w:t>Literatuurlijst</w:t>
      </w:r>
      <w:proofErr w:type="spellEnd"/>
    </w:p>
    <w:p w14:paraId="6E64E9B8" w14:textId="77777777" w:rsidR="00C930EB" w:rsidRPr="00597377" w:rsidRDefault="00C930EB" w:rsidP="00A07D8C">
      <w:pPr>
        <w:ind w:left="1440" w:firstLine="720"/>
        <w:rPr>
          <w:sz w:val="52"/>
          <w:szCs w:val="52"/>
          <w:lang w:val="en-US"/>
        </w:rPr>
      </w:pPr>
    </w:p>
    <w:p w14:paraId="1295EE86" w14:textId="3DE58EFB" w:rsidR="00743D76" w:rsidRPr="00780FFB" w:rsidRDefault="009D1CFA" w:rsidP="007616DC">
      <w:pPr>
        <w:pStyle w:val="Bibliografie"/>
      </w:pPr>
      <w:r w:rsidRPr="007E69A0">
        <w:rPr>
          <w:lang w:val="en-US"/>
        </w:rPr>
        <w:t xml:space="preserve">Bandura, A. (1997). </w:t>
      </w:r>
      <w:r w:rsidRPr="009D1CFA">
        <w:rPr>
          <w:i/>
          <w:iCs/>
          <w:lang w:val="en-US"/>
        </w:rPr>
        <w:t>Self-Efficacy: The Exercise of Control</w:t>
      </w:r>
      <w:r w:rsidRPr="009D1CFA">
        <w:rPr>
          <w:lang w:val="en-US"/>
        </w:rPr>
        <w:t xml:space="preserve"> (1st ed.). </w:t>
      </w:r>
      <w:r>
        <w:t xml:space="preserve">Worth </w:t>
      </w:r>
      <w:proofErr w:type="spellStart"/>
      <w:r>
        <w:t>Publishers</w:t>
      </w:r>
      <w:proofErr w:type="spellEnd"/>
      <w:r>
        <w:t>.</w:t>
      </w:r>
    </w:p>
    <w:p w14:paraId="5F72C508" w14:textId="2AAAFB57" w:rsidR="0039287A" w:rsidRDefault="00AF01B1" w:rsidP="00B9100F">
      <w:proofErr w:type="spellStart"/>
      <w:r w:rsidRPr="00AF01B1">
        <w:t>Cyrilla</w:t>
      </w:r>
      <w:proofErr w:type="spellEnd"/>
      <w:r w:rsidRPr="00AF01B1">
        <w:t xml:space="preserve"> van der Donk &amp; Bas van</w:t>
      </w:r>
      <w:r>
        <w:t xml:space="preserve"> Lanen</w:t>
      </w:r>
      <w:r w:rsidR="00437A57">
        <w:t xml:space="preserve"> (2019)</w:t>
      </w:r>
      <w:r w:rsidR="00BA255D">
        <w:t xml:space="preserve">. </w:t>
      </w:r>
      <w:r w:rsidR="00BA255D" w:rsidRPr="00CA6988">
        <w:rPr>
          <w:i/>
          <w:iCs/>
        </w:rPr>
        <w:t>Praktijkonderzoek in de school</w:t>
      </w:r>
      <w:r w:rsidR="00BA255D">
        <w:t xml:space="preserve">. </w:t>
      </w:r>
      <w:r w:rsidR="0039287A">
        <w:t xml:space="preserve">Bussum </w:t>
      </w:r>
    </w:p>
    <w:p w14:paraId="779E0572" w14:textId="7C790F5E" w:rsidR="00585141" w:rsidRDefault="002613A7" w:rsidP="00B9100F">
      <w:r w:rsidRPr="00780FFB">
        <w:t xml:space="preserve">John </w:t>
      </w:r>
      <w:proofErr w:type="spellStart"/>
      <w:r w:rsidRPr="00780FFB">
        <w:t>Hattie</w:t>
      </w:r>
      <w:proofErr w:type="spellEnd"/>
      <w:r w:rsidRPr="00780FFB">
        <w:t xml:space="preserve"> &amp; Gregory </w:t>
      </w:r>
      <w:proofErr w:type="gramStart"/>
      <w:r w:rsidRPr="00780FFB">
        <w:t>Yates</w:t>
      </w:r>
      <w:r w:rsidR="00FA15CB" w:rsidRPr="00780FFB">
        <w:t>(</w:t>
      </w:r>
      <w:proofErr w:type="gramEnd"/>
      <w:r w:rsidR="00AC0092" w:rsidRPr="00780FFB">
        <w:t xml:space="preserve">2015). </w:t>
      </w:r>
      <w:r w:rsidR="00AC0092" w:rsidRPr="00CA6988">
        <w:rPr>
          <w:i/>
          <w:iCs/>
        </w:rPr>
        <w:t>Leren zichtbaar maken met de kennis over hoe wij leren</w:t>
      </w:r>
      <w:r w:rsidR="00E23A62" w:rsidRPr="00CA6988">
        <w:rPr>
          <w:i/>
          <w:iCs/>
        </w:rPr>
        <w:t>.</w:t>
      </w:r>
      <w:r w:rsidR="00E23A62">
        <w:t xml:space="preserve"> Rotterdam</w:t>
      </w:r>
      <w:r w:rsidR="00585141">
        <w:t xml:space="preserve">: </w:t>
      </w:r>
      <w:proofErr w:type="spellStart"/>
      <w:r w:rsidR="00585141">
        <w:t>Bazalt</w:t>
      </w:r>
      <w:proofErr w:type="spellEnd"/>
      <w:r w:rsidR="00585141">
        <w:t xml:space="preserve"> Educatieve Uitgaven.</w:t>
      </w:r>
    </w:p>
    <w:p w14:paraId="2FF411E5" w14:textId="4B4F9663" w:rsidR="007F6A8D" w:rsidRDefault="004C151E" w:rsidP="00B9100F">
      <w:r>
        <w:t>Lia Voerman &amp; Hans Faber</w:t>
      </w:r>
      <w:r w:rsidR="00550D5F">
        <w:t xml:space="preserve"> (2018)</w:t>
      </w:r>
      <w:r w:rsidR="00CA6988">
        <w:t xml:space="preserve">. </w:t>
      </w:r>
      <w:r w:rsidR="00CA6988" w:rsidRPr="00CA6988">
        <w:rPr>
          <w:i/>
          <w:iCs/>
        </w:rPr>
        <w:t>Didactisch Coachen</w:t>
      </w:r>
      <w:r w:rsidR="00CA6988">
        <w:t>.</w:t>
      </w:r>
      <w:r w:rsidR="00550D5F">
        <w:t xml:space="preserve"> Baarn: </w:t>
      </w:r>
      <w:r w:rsidR="007F6A8D">
        <w:t>De Weijer Uitgeverij.</w:t>
      </w:r>
    </w:p>
    <w:p w14:paraId="0AFBF379" w14:textId="47493CF0" w:rsidR="00B9100F" w:rsidRPr="007616DC" w:rsidRDefault="00CD48D2" w:rsidP="00B9100F">
      <w:r>
        <w:t xml:space="preserve">Shirley </w:t>
      </w:r>
      <w:proofErr w:type="spellStart"/>
      <w:r>
        <w:t>Clarke</w:t>
      </w:r>
      <w:proofErr w:type="spellEnd"/>
      <w:r w:rsidR="00E01C57">
        <w:t xml:space="preserve"> (2019). </w:t>
      </w:r>
      <w:r w:rsidR="0038337B" w:rsidRPr="00CA6988">
        <w:rPr>
          <w:i/>
          <w:iCs/>
        </w:rPr>
        <w:t>Leren zichtbaar maken met formatieve evaluatie</w:t>
      </w:r>
      <w:r w:rsidR="0038337B">
        <w:t xml:space="preserve">. </w:t>
      </w:r>
      <w:r w:rsidR="00CA6988">
        <w:t xml:space="preserve">Rotterdam: </w:t>
      </w:r>
      <w:proofErr w:type="spellStart"/>
      <w:r w:rsidR="00CA6988">
        <w:t>Bazalt</w:t>
      </w:r>
      <w:proofErr w:type="spellEnd"/>
      <w:r w:rsidR="00CA6988">
        <w:t xml:space="preserve"> Educatieve Uitgaven.</w:t>
      </w:r>
    </w:p>
    <w:p w14:paraId="10A83D28" w14:textId="5FB3AF62" w:rsidR="00195160" w:rsidRDefault="00FC52F9" w:rsidP="00B9100F">
      <w:r w:rsidRPr="00AF4C19">
        <w:t xml:space="preserve">Paul A. </w:t>
      </w:r>
      <w:proofErr w:type="spellStart"/>
      <w:r w:rsidRPr="00AF4C19">
        <w:t>Kirschner</w:t>
      </w:r>
      <w:proofErr w:type="spellEnd"/>
      <w:r w:rsidRPr="00AF4C19">
        <w:t>, Luce</w:t>
      </w:r>
      <w:r w:rsidR="00AF4C19" w:rsidRPr="00AF4C19">
        <w:t xml:space="preserve"> Claessens &amp; Steven </w:t>
      </w:r>
      <w:proofErr w:type="spellStart"/>
      <w:r w:rsidR="00AF4C19" w:rsidRPr="00AF4C19">
        <w:t>Raaijmak</w:t>
      </w:r>
      <w:r w:rsidR="00AF4C19">
        <w:t>ers</w:t>
      </w:r>
      <w:proofErr w:type="spellEnd"/>
      <w:r w:rsidR="00AF4C19">
        <w:t xml:space="preserve"> (2018). </w:t>
      </w:r>
      <w:r w:rsidR="00AF4C19" w:rsidRPr="0081579F">
        <w:rPr>
          <w:i/>
          <w:iCs/>
        </w:rPr>
        <w:t>Op schouders van reuzen</w:t>
      </w:r>
      <w:r w:rsidR="00067016">
        <w:t xml:space="preserve">. </w:t>
      </w:r>
      <w:proofErr w:type="spellStart"/>
      <w:proofErr w:type="gramStart"/>
      <w:r w:rsidR="008417D3">
        <w:t>Meppel:</w:t>
      </w:r>
      <w:r w:rsidR="00067016">
        <w:t>Ten</w:t>
      </w:r>
      <w:proofErr w:type="spellEnd"/>
      <w:proofErr w:type="gramEnd"/>
      <w:r w:rsidR="00067016">
        <w:t xml:space="preserve"> Brink Uitgevers</w:t>
      </w:r>
      <w:r w:rsidR="0081579F">
        <w:t>.</w:t>
      </w:r>
    </w:p>
    <w:p w14:paraId="28BFDC9E" w14:textId="0B5C2789" w:rsidR="00B23817" w:rsidRDefault="007C7AE9" w:rsidP="00B9100F">
      <w:proofErr w:type="spellStart"/>
      <w:r>
        <w:t>Janita</w:t>
      </w:r>
      <w:proofErr w:type="spellEnd"/>
      <w:r>
        <w:t xml:space="preserve"> van den Brink</w:t>
      </w:r>
      <w:r w:rsidR="002B7E9B">
        <w:t xml:space="preserve"> </w:t>
      </w:r>
      <w:r w:rsidR="00EB616F">
        <w:t xml:space="preserve">(2019) </w:t>
      </w:r>
      <w:r w:rsidR="0000359E">
        <w:t>Afstudeeronderzoek</w:t>
      </w:r>
      <w:r w:rsidR="000F3CFE">
        <w:t>:</w:t>
      </w:r>
      <w:r w:rsidR="0000359E">
        <w:t xml:space="preserve"> </w:t>
      </w:r>
      <w:r w:rsidR="0000359E" w:rsidRPr="00156F65">
        <w:rPr>
          <w:i/>
          <w:iCs/>
        </w:rPr>
        <w:t>Invloed van eigenaarschap</w:t>
      </w:r>
      <w:r w:rsidR="00FB33FA" w:rsidRPr="00156F65">
        <w:rPr>
          <w:i/>
          <w:iCs/>
        </w:rPr>
        <w:t xml:space="preserve"> op de zelfeffectiviteit </w:t>
      </w:r>
      <w:proofErr w:type="gramStart"/>
      <w:r w:rsidR="00FB33FA" w:rsidRPr="00156F65">
        <w:rPr>
          <w:i/>
          <w:iCs/>
        </w:rPr>
        <w:t>bij  een</w:t>
      </w:r>
      <w:proofErr w:type="gramEnd"/>
      <w:r w:rsidR="00FB33FA" w:rsidRPr="00156F65">
        <w:rPr>
          <w:i/>
          <w:iCs/>
        </w:rPr>
        <w:t xml:space="preserve"> </w:t>
      </w:r>
      <w:r w:rsidR="00156F65" w:rsidRPr="00156F65">
        <w:rPr>
          <w:i/>
          <w:iCs/>
        </w:rPr>
        <w:t>prikkelverwerkingsstoornis</w:t>
      </w:r>
      <w:r w:rsidR="00156F65">
        <w:t xml:space="preserve">. </w:t>
      </w:r>
      <w:proofErr w:type="gramStart"/>
      <w:r w:rsidR="00156F65">
        <w:t>PDF</w:t>
      </w:r>
      <w:r w:rsidR="00FB0F41">
        <w:t xml:space="preserve"> </w:t>
      </w:r>
      <w:r w:rsidR="00156F65">
        <w:t>bestand</w:t>
      </w:r>
      <w:proofErr w:type="gramEnd"/>
      <w:r w:rsidR="00642052">
        <w:t>,</w:t>
      </w:r>
      <w:r w:rsidR="0059748A">
        <w:t xml:space="preserve"> </w:t>
      </w:r>
      <w:r w:rsidR="0062230F">
        <w:t xml:space="preserve">opgehaald </w:t>
      </w:r>
      <w:r w:rsidR="00896457">
        <w:t xml:space="preserve">op </w:t>
      </w:r>
      <w:r w:rsidR="008940C7">
        <w:t xml:space="preserve">02-10-2021 </w:t>
      </w:r>
      <w:r w:rsidR="00642052">
        <w:t>van</w:t>
      </w:r>
      <w:r w:rsidR="008940C7">
        <w:t>:</w:t>
      </w:r>
      <w:r w:rsidR="0062230F">
        <w:t xml:space="preserve"> </w:t>
      </w:r>
      <w:r w:rsidR="00F706CD">
        <w:t>https://www.che.nl</w:t>
      </w:r>
      <w:r w:rsidR="00B23817">
        <w:t>.</w:t>
      </w:r>
    </w:p>
    <w:p w14:paraId="28D19FD7" w14:textId="69655995" w:rsidR="00843C36" w:rsidRDefault="00E80170" w:rsidP="00B9100F">
      <w:r>
        <w:t xml:space="preserve">Gevolgde </w:t>
      </w:r>
      <w:proofErr w:type="gramStart"/>
      <w:r>
        <w:t>PDG lessen</w:t>
      </w:r>
      <w:proofErr w:type="gramEnd"/>
      <w:r>
        <w:t xml:space="preserve"> </w:t>
      </w:r>
      <w:r w:rsidR="00BD1AC7">
        <w:t>bij NHL Stenden te Groningen</w:t>
      </w:r>
    </w:p>
    <w:p w14:paraId="15F68ABA" w14:textId="702A8669" w:rsidR="008940C7" w:rsidRDefault="00843C36" w:rsidP="00B9100F">
      <w:proofErr w:type="spellStart"/>
      <w:r w:rsidRPr="00843C36">
        <w:t>Gwenda</w:t>
      </w:r>
      <w:proofErr w:type="spellEnd"/>
      <w:r w:rsidRPr="00843C36">
        <w:t xml:space="preserve"> </w:t>
      </w:r>
      <w:proofErr w:type="spellStart"/>
      <w:r w:rsidRPr="00843C36">
        <w:t>Schlundt</w:t>
      </w:r>
      <w:proofErr w:type="spellEnd"/>
      <w:r w:rsidRPr="00843C36">
        <w:t xml:space="preserve"> </w:t>
      </w:r>
      <w:proofErr w:type="spellStart"/>
      <w:r w:rsidRPr="00843C36">
        <w:t>Bodien</w:t>
      </w:r>
      <w:proofErr w:type="spellEnd"/>
      <w:r w:rsidR="00362430">
        <w:t xml:space="preserve"> </w:t>
      </w:r>
      <w:r>
        <w:t>(</w:t>
      </w:r>
      <w:r w:rsidRPr="00843C36">
        <w:t>2013</w:t>
      </w:r>
      <w:r w:rsidR="00362430">
        <w:t>). Motivatie</w:t>
      </w:r>
      <w:r w:rsidR="003C11F8">
        <w:t xml:space="preserve">. Onderwijs, psychologie. Opgehaald op </w:t>
      </w:r>
      <w:r w:rsidR="001D76E6">
        <w:t xml:space="preserve">02-10-2021 van: </w:t>
      </w:r>
      <w:hyperlink r:id="rId32" w:history="1">
        <w:r w:rsidR="008940C7" w:rsidRPr="001560CF">
          <w:rPr>
            <w:rStyle w:val="Hyperlink"/>
          </w:rPr>
          <w:t>https://progressiegerichtwerken.com/hoe-kunnen-we-zelfeffectiviteit-in-anderen-versterken/</w:t>
        </w:r>
      </w:hyperlink>
    </w:p>
    <w:p w14:paraId="26096D8A" w14:textId="2A736FD1" w:rsidR="00A674A6" w:rsidRDefault="00F50125" w:rsidP="00B9100F">
      <w:pPr>
        <w:rPr>
          <w:i/>
          <w:iCs/>
        </w:rPr>
      </w:pPr>
      <w:proofErr w:type="gramStart"/>
      <w:r>
        <w:t>Artikel</w:t>
      </w:r>
      <w:r w:rsidR="00FA6FA0">
        <w:t xml:space="preserve">: </w:t>
      </w:r>
      <w:r w:rsidR="00F54C6C">
        <w:t xml:space="preserve"> </w:t>
      </w:r>
      <w:r w:rsidR="00F54C6C" w:rsidRPr="00F54C6C">
        <w:rPr>
          <w:i/>
          <w:iCs/>
        </w:rPr>
        <w:t>Albert</w:t>
      </w:r>
      <w:proofErr w:type="gramEnd"/>
      <w:r w:rsidR="00F54C6C" w:rsidRPr="00F54C6C">
        <w:rPr>
          <w:i/>
          <w:iCs/>
        </w:rPr>
        <w:t xml:space="preserve"> </w:t>
      </w:r>
      <w:proofErr w:type="spellStart"/>
      <w:r w:rsidR="00F54C6C" w:rsidRPr="00F54C6C">
        <w:rPr>
          <w:i/>
          <w:iCs/>
        </w:rPr>
        <w:t>Bandura</w:t>
      </w:r>
      <w:proofErr w:type="spellEnd"/>
      <w:r w:rsidR="00F54C6C" w:rsidRPr="00F54C6C">
        <w:rPr>
          <w:i/>
          <w:iCs/>
        </w:rPr>
        <w:t xml:space="preserve">: zelfeffectiviteit voor </w:t>
      </w:r>
      <w:proofErr w:type="spellStart"/>
      <w:r w:rsidR="00F54C6C" w:rsidRPr="00F54C6C">
        <w:rPr>
          <w:i/>
          <w:iCs/>
        </w:rPr>
        <w:t>agentische</w:t>
      </w:r>
      <w:proofErr w:type="spellEnd"/>
      <w:r w:rsidR="00F54C6C" w:rsidRPr="00F54C6C">
        <w:rPr>
          <w:i/>
          <w:iCs/>
        </w:rPr>
        <w:t xml:space="preserve"> positieve psychologie</w:t>
      </w:r>
      <w:r w:rsidR="00F54C6C">
        <w:rPr>
          <w:i/>
          <w:iCs/>
        </w:rPr>
        <w:t xml:space="preserve">  </w:t>
      </w:r>
      <w:r w:rsidR="00A608EF">
        <w:rPr>
          <w:i/>
          <w:iCs/>
        </w:rPr>
        <w:t xml:space="preserve">Opgehaald 02-10-2021 van: </w:t>
      </w:r>
      <w:hyperlink r:id="rId33" w:history="1">
        <w:r w:rsidR="00A674A6" w:rsidRPr="00BB127B">
          <w:rPr>
            <w:rStyle w:val="Hyperlink"/>
            <w:i/>
            <w:iCs/>
          </w:rPr>
          <w:t>https://positivepsychology.com/Bandura-self-efficacy/</w:t>
        </w:r>
      </w:hyperlink>
    </w:p>
    <w:p w14:paraId="2D49923E" w14:textId="29958091" w:rsidR="005F59F8" w:rsidRPr="005F59F8" w:rsidRDefault="001C09FD" w:rsidP="00B9100F">
      <w:pPr>
        <w:rPr>
          <w:i/>
          <w:iCs/>
        </w:rPr>
      </w:pPr>
      <w:r>
        <w:rPr>
          <w:i/>
          <w:iCs/>
        </w:rPr>
        <w:t>Gevolgde intervisies via NHL/ Alfa College, sparren met mede docenten aan de hand van een casus.</w:t>
      </w:r>
    </w:p>
    <w:p w14:paraId="5F684155" w14:textId="571C7472" w:rsidR="008940C7" w:rsidRDefault="00214C93" w:rsidP="00B9100F">
      <w:pPr>
        <w:rPr>
          <w:rFonts w:ascii="Arial" w:hAnsi="Arial" w:cs="Arial"/>
          <w:color w:val="2A2A2A"/>
          <w:sz w:val="20"/>
          <w:szCs w:val="20"/>
          <w:shd w:val="clear" w:color="auto" w:fill="FFFFFF"/>
        </w:rPr>
      </w:pPr>
      <w:r w:rsidRPr="00446330">
        <w:t>A</w:t>
      </w:r>
      <w:r w:rsidR="00446330" w:rsidRPr="00446330">
        <w:t>r</w:t>
      </w:r>
      <w:r w:rsidRPr="00446330">
        <w:t xml:space="preserve">tikel: </w:t>
      </w:r>
      <w:proofErr w:type="spellStart"/>
      <w:r w:rsidRPr="00446330">
        <w:rPr>
          <w:rFonts w:ascii="Arial" w:hAnsi="Arial" w:cs="Arial"/>
          <w:color w:val="2A2A2A"/>
          <w:sz w:val="20"/>
          <w:szCs w:val="20"/>
          <w:shd w:val="clear" w:color="auto" w:fill="FFFFFF"/>
        </w:rPr>
        <w:t>Deci</w:t>
      </w:r>
      <w:proofErr w:type="spellEnd"/>
      <w:r w:rsidRPr="00446330">
        <w:rPr>
          <w:rFonts w:ascii="Arial" w:hAnsi="Arial" w:cs="Arial"/>
          <w:color w:val="2A2A2A"/>
          <w:sz w:val="20"/>
          <w:szCs w:val="20"/>
          <w:shd w:val="clear" w:color="auto" w:fill="FFFFFF"/>
        </w:rPr>
        <w:t>, E.L., &amp; Ryan, R.M. (1985;2000)</w:t>
      </w:r>
      <w:r w:rsidR="009D70E3" w:rsidRPr="00446330">
        <w:rPr>
          <w:rFonts w:ascii="Arial" w:hAnsi="Arial" w:cs="Arial"/>
          <w:color w:val="2A2A2A"/>
          <w:sz w:val="20"/>
          <w:szCs w:val="20"/>
          <w:shd w:val="clear" w:color="auto" w:fill="FFFFFF"/>
        </w:rPr>
        <w:t xml:space="preserve">. </w:t>
      </w:r>
      <w:r w:rsidR="009D70E3" w:rsidRPr="009D70E3">
        <w:rPr>
          <w:rFonts w:ascii="Arial" w:hAnsi="Arial" w:cs="Arial"/>
          <w:i/>
          <w:iCs/>
          <w:color w:val="2A2A2A"/>
          <w:sz w:val="20"/>
          <w:szCs w:val="20"/>
          <w:shd w:val="clear" w:color="auto" w:fill="FFFFFF"/>
        </w:rPr>
        <w:t xml:space="preserve">Zelfdeterminatie theorie – </w:t>
      </w:r>
      <w:proofErr w:type="spellStart"/>
      <w:r w:rsidR="009D70E3" w:rsidRPr="009D70E3">
        <w:rPr>
          <w:rFonts w:ascii="Arial" w:hAnsi="Arial" w:cs="Arial"/>
          <w:i/>
          <w:iCs/>
          <w:color w:val="2A2A2A"/>
          <w:sz w:val="20"/>
          <w:szCs w:val="20"/>
          <w:shd w:val="clear" w:color="auto" w:fill="FFFFFF"/>
        </w:rPr>
        <w:t>Self</w:t>
      </w:r>
      <w:proofErr w:type="spellEnd"/>
      <w:r w:rsidR="009D70E3" w:rsidRPr="009D70E3">
        <w:rPr>
          <w:rFonts w:ascii="Arial" w:hAnsi="Arial" w:cs="Arial"/>
          <w:i/>
          <w:iCs/>
          <w:color w:val="2A2A2A"/>
          <w:sz w:val="20"/>
          <w:szCs w:val="20"/>
          <w:shd w:val="clear" w:color="auto" w:fill="FFFFFF"/>
        </w:rPr>
        <w:t xml:space="preserve">- </w:t>
      </w:r>
      <w:proofErr w:type="spellStart"/>
      <w:r w:rsidR="009D70E3" w:rsidRPr="009D70E3">
        <w:rPr>
          <w:rFonts w:ascii="Arial" w:hAnsi="Arial" w:cs="Arial"/>
          <w:i/>
          <w:iCs/>
          <w:color w:val="2A2A2A"/>
          <w:sz w:val="20"/>
          <w:szCs w:val="20"/>
          <w:shd w:val="clear" w:color="auto" w:fill="FFFFFF"/>
        </w:rPr>
        <w:t>Determination</w:t>
      </w:r>
      <w:proofErr w:type="spellEnd"/>
      <w:r w:rsidR="009D70E3" w:rsidRPr="009D70E3">
        <w:rPr>
          <w:rFonts w:ascii="Arial" w:hAnsi="Arial" w:cs="Arial"/>
          <w:i/>
          <w:iCs/>
          <w:color w:val="2A2A2A"/>
          <w:sz w:val="20"/>
          <w:szCs w:val="20"/>
          <w:shd w:val="clear" w:color="auto" w:fill="FFFFFF"/>
        </w:rPr>
        <w:t xml:space="preserve"> </w:t>
      </w:r>
      <w:proofErr w:type="spellStart"/>
      <w:r w:rsidR="009D70E3" w:rsidRPr="009D70E3">
        <w:rPr>
          <w:rFonts w:ascii="Arial" w:hAnsi="Arial" w:cs="Arial"/>
          <w:i/>
          <w:iCs/>
          <w:color w:val="2A2A2A"/>
          <w:sz w:val="20"/>
          <w:szCs w:val="20"/>
          <w:shd w:val="clear" w:color="auto" w:fill="FFFFFF"/>
        </w:rPr>
        <w:t>Theory</w:t>
      </w:r>
      <w:proofErr w:type="spellEnd"/>
      <w:r w:rsidR="009D70E3" w:rsidRPr="009D70E3">
        <w:rPr>
          <w:rFonts w:ascii="Arial" w:hAnsi="Arial" w:cs="Arial"/>
          <w:i/>
          <w:iCs/>
          <w:color w:val="2A2A2A"/>
          <w:sz w:val="20"/>
          <w:szCs w:val="20"/>
          <w:shd w:val="clear" w:color="auto" w:fill="FFFFFF"/>
        </w:rPr>
        <w:t xml:space="preserve"> (SDT) </w:t>
      </w:r>
      <w:r w:rsidR="009D70E3">
        <w:rPr>
          <w:rFonts w:ascii="Arial" w:hAnsi="Arial" w:cs="Arial"/>
          <w:color w:val="2A2A2A"/>
          <w:sz w:val="20"/>
          <w:szCs w:val="20"/>
          <w:shd w:val="clear" w:color="auto" w:fill="FFFFFF"/>
        </w:rPr>
        <w:t xml:space="preserve">Opgehaald 08-10-2021 van: </w:t>
      </w:r>
      <w:hyperlink r:id="rId34" w:history="1">
        <w:r w:rsidR="009D70E3" w:rsidRPr="00BB127B">
          <w:rPr>
            <w:rStyle w:val="Hyperlink"/>
            <w:rFonts w:ascii="Arial" w:hAnsi="Arial" w:cs="Arial"/>
            <w:sz w:val="20"/>
            <w:szCs w:val="20"/>
            <w:shd w:val="clear" w:color="auto" w:fill="FFFFFF"/>
          </w:rPr>
          <w:t>https://wij-leren.nl/zelfdeterminatie-theorie.php</w:t>
        </w:r>
      </w:hyperlink>
      <w:r w:rsidR="009D70E3">
        <w:rPr>
          <w:rFonts w:ascii="Arial" w:hAnsi="Arial" w:cs="Arial"/>
          <w:color w:val="2A2A2A"/>
          <w:sz w:val="20"/>
          <w:szCs w:val="20"/>
          <w:shd w:val="clear" w:color="auto" w:fill="FFFFFF"/>
        </w:rPr>
        <w:t xml:space="preserve"> </w:t>
      </w:r>
    </w:p>
    <w:p w14:paraId="79AC198B" w14:textId="5A5CEB6C" w:rsidR="00EC63FC" w:rsidRDefault="00EC63FC" w:rsidP="00B9100F">
      <w:pPr>
        <w:rPr>
          <w:rFonts w:ascii="Arial" w:hAnsi="Arial" w:cs="Arial"/>
          <w:color w:val="2A2A2A"/>
          <w:sz w:val="20"/>
          <w:szCs w:val="20"/>
          <w:shd w:val="clear" w:color="auto" w:fill="FFFFFF"/>
        </w:rPr>
      </w:pPr>
    </w:p>
    <w:p w14:paraId="0DA8E39D" w14:textId="414AAC98" w:rsidR="00EC63FC" w:rsidRDefault="00EC63FC" w:rsidP="00B9100F">
      <w:pPr>
        <w:rPr>
          <w:rFonts w:ascii="Arial" w:hAnsi="Arial" w:cs="Arial"/>
          <w:color w:val="2A2A2A"/>
          <w:sz w:val="20"/>
          <w:szCs w:val="20"/>
          <w:shd w:val="clear" w:color="auto" w:fill="FFFFFF"/>
        </w:rPr>
      </w:pPr>
    </w:p>
    <w:sectPr w:rsidR="00EC63FC" w:rsidSect="00D3776D">
      <w:footerReference w:type="default" r:id="rId35"/>
      <w:pgSz w:w="11906" w:h="16838" w:code="9"/>
      <w:pgMar w:top="1440" w:right="1644" w:bottom="1440" w:left="164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B82CB" w14:textId="77777777" w:rsidR="00661C74" w:rsidRDefault="00661C74">
      <w:pPr>
        <w:spacing w:before="0" w:after="0" w:line="240" w:lineRule="auto"/>
      </w:pPr>
      <w:r>
        <w:separator/>
      </w:r>
    </w:p>
  </w:endnote>
  <w:endnote w:type="continuationSeparator" w:id="0">
    <w:p w14:paraId="48DD12CD" w14:textId="77777777" w:rsidR="00661C74" w:rsidRDefault="00661C74">
      <w:pPr>
        <w:spacing w:before="0" w:after="0" w:line="240" w:lineRule="auto"/>
      </w:pPr>
      <w:r>
        <w:continuationSeparator/>
      </w:r>
    </w:p>
  </w:endnote>
  <w:endnote w:type="continuationNotice" w:id="1">
    <w:p w14:paraId="4C700F7C" w14:textId="77777777" w:rsidR="00661C74" w:rsidRDefault="00661C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43295" w14:textId="77777777" w:rsidR="001638F6" w:rsidRDefault="00844483">
    <w:pPr>
      <w:pStyle w:val="Voettekst"/>
    </w:pPr>
    <w:r>
      <w:rPr>
        <w:lang w:bidi="nl-NL"/>
      </w:rPr>
      <w:t xml:space="preserve">PAGINA </w:t>
    </w:r>
    <w:r>
      <w:rPr>
        <w:lang w:bidi="nl-NL"/>
      </w:rPr>
      <w:fldChar w:fldCharType="begin"/>
    </w:r>
    <w:r>
      <w:rPr>
        <w:lang w:bidi="nl-NL"/>
      </w:rPr>
      <w:instrText xml:space="preserve"> PAGE  \* Arabic  \* MERGEFORMAT </w:instrText>
    </w:r>
    <w:r>
      <w:rPr>
        <w:lang w:bidi="nl-NL"/>
      </w:rPr>
      <w:fldChar w:fldCharType="separate"/>
    </w:r>
    <w:r w:rsidR="00BE6B85">
      <w:rPr>
        <w:noProof/>
        <w:lang w:bidi="nl-NL"/>
      </w:rPr>
      <w:t>1</w:t>
    </w:r>
    <w:r>
      <w:rPr>
        <w:lang w:bidi="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96CB0" w14:textId="77777777" w:rsidR="00661C74" w:rsidRDefault="00661C74">
      <w:pPr>
        <w:spacing w:before="0" w:after="0" w:line="240" w:lineRule="auto"/>
      </w:pPr>
      <w:r>
        <w:separator/>
      </w:r>
    </w:p>
  </w:footnote>
  <w:footnote w:type="continuationSeparator" w:id="0">
    <w:p w14:paraId="07C95FFF" w14:textId="77777777" w:rsidR="00661C74" w:rsidRDefault="00661C74">
      <w:pPr>
        <w:spacing w:before="0" w:after="0" w:line="240" w:lineRule="auto"/>
      </w:pPr>
      <w:r>
        <w:continuationSeparator/>
      </w:r>
    </w:p>
  </w:footnote>
  <w:footnote w:type="continuationNotice" w:id="1">
    <w:p w14:paraId="3711861C" w14:textId="77777777" w:rsidR="00661C74" w:rsidRDefault="00661C74">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FEF7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1D0ED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538F71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B24A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8D446A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23041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8B4F5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C8EC65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75781F0C"/>
    <w:lvl w:ilvl="0">
      <w:start w:val="1"/>
      <w:numFmt w:val="bullet"/>
      <w:pStyle w:val="Lijstopsomteken"/>
      <w:lvlText w:val="−"/>
      <w:lvlJc w:val="left"/>
      <w:pPr>
        <w:ind w:left="720" w:hanging="360"/>
      </w:pPr>
      <w:rPr>
        <w:rFonts w:ascii="Century Gothic" w:hAnsi="Century Gothic" w:hint="default"/>
        <w:color w:val="0D0D0D" w:themeColor="text1" w:themeTint="F2"/>
      </w:rPr>
    </w:lvl>
  </w:abstractNum>
  <w:abstractNum w:abstractNumId="10" w15:restartNumberingAfterBreak="0">
    <w:nsid w:val="09954B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2F60C0C"/>
    <w:multiLevelType w:val="hybridMultilevel"/>
    <w:tmpl w:val="C2189B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6091DD7"/>
    <w:multiLevelType w:val="hybridMultilevel"/>
    <w:tmpl w:val="019C38D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BE4265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F8F5B63"/>
    <w:multiLevelType w:val="multilevel"/>
    <w:tmpl w:val="1CD6B866"/>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1C6557F"/>
    <w:multiLevelType w:val="hybridMultilevel"/>
    <w:tmpl w:val="7CDED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29C627B"/>
    <w:multiLevelType w:val="hybridMultilevel"/>
    <w:tmpl w:val="3AA2C1D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A3440CC"/>
    <w:multiLevelType w:val="multilevel"/>
    <w:tmpl w:val="B5CE5722"/>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F3D6832"/>
    <w:multiLevelType w:val="hybridMultilevel"/>
    <w:tmpl w:val="60DA28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3CB2140"/>
    <w:multiLevelType w:val="hybridMultilevel"/>
    <w:tmpl w:val="8D1A9686"/>
    <w:lvl w:ilvl="0" w:tplc="04130001">
      <w:start w:val="1"/>
      <w:numFmt w:val="bullet"/>
      <w:lvlText w:val=""/>
      <w:lvlJc w:val="left"/>
      <w:pPr>
        <w:ind w:left="1494" w:hanging="360"/>
      </w:pPr>
      <w:rPr>
        <w:rFonts w:ascii="Symbol" w:hAnsi="Symbol"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0" w15:restartNumberingAfterBreak="0">
    <w:nsid w:val="368A1497"/>
    <w:multiLevelType w:val="hybridMultilevel"/>
    <w:tmpl w:val="372CDE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21F5DAA"/>
    <w:multiLevelType w:val="hybridMultilevel"/>
    <w:tmpl w:val="39D407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5D82D4D"/>
    <w:multiLevelType w:val="hybridMultilevel"/>
    <w:tmpl w:val="35B23B1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3" w15:restartNumberingAfterBreak="0">
    <w:nsid w:val="4A197295"/>
    <w:multiLevelType w:val="hybridMultilevel"/>
    <w:tmpl w:val="C69CCEE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53D30BB7"/>
    <w:multiLevelType w:val="hybridMultilevel"/>
    <w:tmpl w:val="46F6CD4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65C5ACF"/>
    <w:multiLevelType w:val="hybridMultilevel"/>
    <w:tmpl w:val="60DA286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CA270E9"/>
    <w:multiLevelType w:val="hybridMultilevel"/>
    <w:tmpl w:val="46F6CD4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D460823"/>
    <w:multiLevelType w:val="hybridMultilevel"/>
    <w:tmpl w:val="B7BAE6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7F289C"/>
    <w:multiLevelType w:val="hybridMultilevel"/>
    <w:tmpl w:val="6A0A5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F7551EE"/>
    <w:multiLevelType w:val="hybridMultilevel"/>
    <w:tmpl w:val="B680C21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65BC2713"/>
    <w:multiLevelType w:val="multilevel"/>
    <w:tmpl w:val="04090023"/>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B0F7004"/>
    <w:multiLevelType w:val="hybridMultilevel"/>
    <w:tmpl w:val="4BDED1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B41650E"/>
    <w:multiLevelType w:val="hybridMultilevel"/>
    <w:tmpl w:val="181EAA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BE0360C"/>
    <w:multiLevelType w:val="multilevel"/>
    <w:tmpl w:val="2E969558"/>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41A596E"/>
    <w:multiLevelType w:val="hybridMultilevel"/>
    <w:tmpl w:val="0E8EAA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6AA3203"/>
    <w:multiLevelType w:val="hybridMultilevel"/>
    <w:tmpl w:val="1A941AC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7701223B"/>
    <w:multiLevelType w:val="hybridMultilevel"/>
    <w:tmpl w:val="BF2CA5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866213A"/>
    <w:multiLevelType w:val="hybridMultilevel"/>
    <w:tmpl w:val="E4B48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9"/>
  </w:num>
  <w:num w:numId="3">
    <w:abstractNumId w:val="8"/>
  </w:num>
  <w:num w:numId="4">
    <w:abstractNumId w:val="8"/>
  </w:num>
  <w:num w:numId="5">
    <w:abstractNumId w:val="9"/>
  </w:num>
  <w:num w:numId="6">
    <w:abstractNumId w:val="8"/>
  </w:num>
  <w:num w:numId="7">
    <w:abstractNumId w:val="13"/>
  </w:num>
  <w:num w:numId="8">
    <w:abstractNumId w:val="10"/>
  </w:num>
  <w:num w:numId="9">
    <w:abstractNumId w:val="17"/>
  </w:num>
  <w:num w:numId="10">
    <w:abstractNumId w:val="14"/>
  </w:num>
  <w:num w:numId="11">
    <w:abstractNumId w:val="33"/>
  </w:num>
  <w:num w:numId="12">
    <w:abstractNumId w:val="30"/>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28"/>
  </w:num>
  <w:num w:numId="22">
    <w:abstractNumId w:val="35"/>
  </w:num>
  <w:num w:numId="23">
    <w:abstractNumId w:val="16"/>
  </w:num>
  <w:num w:numId="24">
    <w:abstractNumId w:val="37"/>
  </w:num>
  <w:num w:numId="25">
    <w:abstractNumId w:val="21"/>
  </w:num>
  <w:num w:numId="26">
    <w:abstractNumId w:val="12"/>
  </w:num>
  <w:num w:numId="27">
    <w:abstractNumId w:val="29"/>
  </w:num>
  <w:num w:numId="28">
    <w:abstractNumId w:val="36"/>
  </w:num>
  <w:num w:numId="29">
    <w:abstractNumId w:val="20"/>
  </w:num>
  <w:num w:numId="30">
    <w:abstractNumId w:val="15"/>
  </w:num>
  <w:num w:numId="31">
    <w:abstractNumId w:val="32"/>
  </w:num>
  <w:num w:numId="32">
    <w:abstractNumId w:val="27"/>
  </w:num>
  <w:num w:numId="33">
    <w:abstractNumId w:val="23"/>
  </w:num>
  <w:num w:numId="34">
    <w:abstractNumId w:val="22"/>
  </w:num>
  <w:num w:numId="35">
    <w:abstractNumId w:val="34"/>
  </w:num>
  <w:num w:numId="36">
    <w:abstractNumId w:val="26"/>
  </w:num>
  <w:num w:numId="37">
    <w:abstractNumId w:val="25"/>
  </w:num>
  <w:num w:numId="38">
    <w:abstractNumId w:val="18"/>
  </w:num>
  <w:num w:numId="39">
    <w:abstractNumId w:val="24"/>
  </w:num>
  <w:num w:numId="40">
    <w:abstractNumId w:val="11"/>
  </w:num>
  <w:num w:numId="41">
    <w:abstractNumId w:val="3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EA"/>
    <w:rsid w:val="000011EB"/>
    <w:rsid w:val="00001EC1"/>
    <w:rsid w:val="00002480"/>
    <w:rsid w:val="0000280F"/>
    <w:rsid w:val="0000359E"/>
    <w:rsid w:val="00003ECA"/>
    <w:rsid w:val="00004D49"/>
    <w:rsid w:val="000052BF"/>
    <w:rsid w:val="00005FB2"/>
    <w:rsid w:val="0000604D"/>
    <w:rsid w:val="00006CE9"/>
    <w:rsid w:val="0000768E"/>
    <w:rsid w:val="000102CA"/>
    <w:rsid w:val="00012BE2"/>
    <w:rsid w:val="0001320E"/>
    <w:rsid w:val="000146BB"/>
    <w:rsid w:val="0001615D"/>
    <w:rsid w:val="00016CB6"/>
    <w:rsid w:val="0001718E"/>
    <w:rsid w:val="000173F0"/>
    <w:rsid w:val="00017533"/>
    <w:rsid w:val="00020010"/>
    <w:rsid w:val="00021AE1"/>
    <w:rsid w:val="00021F15"/>
    <w:rsid w:val="00022982"/>
    <w:rsid w:val="000231C3"/>
    <w:rsid w:val="000234AC"/>
    <w:rsid w:val="00024943"/>
    <w:rsid w:val="000250AD"/>
    <w:rsid w:val="00025C36"/>
    <w:rsid w:val="000274A0"/>
    <w:rsid w:val="00030AA3"/>
    <w:rsid w:val="000334D8"/>
    <w:rsid w:val="000339EB"/>
    <w:rsid w:val="00033E14"/>
    <w:rsid w:val="000340D9"/>
    <w:rsid w:val="00035640"/>
    <w:rsid w:val="0003743C"/>
    <w:rsid w:val="00042453"/>
    <w:rsid w:val="000427F8"/>
    <w:rsid w:val="000451CF"/>
    <w:rsid w:val="00045490"/>
    <w:rsid w:val="0004690D"/>
    <w:rsid w:val="000518AC"/>
    <w:rsid w:val="00051E1F"/>
    <w:rsid w:val="00052289"/>
    <w:rsid w:val="000522E7"/>
    <w:rsid w:val="000527F0"/>
    <w:rsid w:val="0005318B"/>
    <w:rsid w:val="000548D5"/>
    <w:rsid w:val="00054EB7"/>
    <w:rsid w:val="00055803"/>
    <w:rsid w:val="00056B98"/>
    <w:rsid w:val="00056D52"/>
    <w:rsid w:val="0005719F"/>
    <w:rsid w:val="00057608"/>
    <w:rsid w:val="00060888"/>
    <w:rsid w:val="00060CE8"/>
    <w:rsid w:val="00061178"/>
    <w:rsid w:val="00062196"/>
    <w:rsid w:val="000624A7"/>
    <w:rsid w:val="00062FCA"/>
    <w:rsid w:val="000644BB"/>
    <w:rsid w:val="0006494B"/>
    <w:rsid w:val="0006644D"/>
    <w:rsid w:val="000667E5"/>
    <w:rsid w:val="000669C0"/>
    <w:rsid w:val="00067016"/>
    <w:rsid w:val="00070547"/>
    <w:rsid w:val="00070F82"/>
    <w:rsid w:val="00070FAE"/>
    <w:rsid w:val="00071C4C"/>
    <w:rsid w:val="00072D78"/>
    <w:rsid w:val="00072E19"/>
    <w:rsid w:val="00074833"/>
    <w:rsid w:val="000748AA"/>
    <w:rsid w:val="000749F8"/>
    <w:rsid w:val="0007575F"/>
    <w:rsid w:val="00077858"/>
    <w:rsid w:val="00077A6D"/>
    <w:rsid w:val="00077AB0"/>
    <w:rsid w:val="000813A0"/>
    <w:rsid w:val="000827B5"/>
    <w:rsid w:val="00083A1C"/>
    <w:rsid w:val="00083B16"/>
    <w:rsid w:val="00084238"/>
    <w:rsid w:val="00087704"/>
    <w:rsid w:val="000877E6"/>
    <w:rsid w:val="00090F51"/>
    <w:rsid w:val="00091132"/>
    <w:rsid w:val="0009114F"/>
    <w:rsid w:val="00094662"/>
    <w:rsid w:val="00094794"/>
    <w:rsid w:val="000960B0"/>
    <w:rsid w:val="000A0734"/>
    <w:rsid w:val="000A08FB"/>
    <w:rsid w:val="000A1E51"/>
    <w:rsid w:val="000A22F0"/>
    <w:rsid w:val="000A400B"/>
    <w:rsid w:val="000A61F6"/>
    <w:rsid w:val="000A6825"/>
    <w:rsid w:val="000A73AA"/>
    <w:rsid w:val="000B0117"/>
    <w:rsid w:val="000B0300"/>
    <w:rsid w:val="000B05EF"/>
    <w:rsid w:val="000B0EC3"/>
    <w:rsid w:val="000B176D"/>
    <w:rsid w:val="000B1A01"/>
    <w:rsid w:val="000B1D5A"/>
    <w:rsid w:val="000B22BC"/>
    <w:rsid w:val="000B24DD"/>
    <w:rsid w:val="000B2A08"/>
    <w:rsid w:val="000B438B"/>
    <w:rsid w:val="000B48BF"/>
    <w:rsid w:val="000B5796"/>
    <w:rsid w:val="000B76FC"/>
    <w:rsid w:val="000C03AB"/>
    <w:rsid w:val="000C0588"/>
    <w:rsid w:val="000C1417"/>
    <w:rsid w:val="000C240C"/>
    <w:rsid w:val="000C275D"/>
    <w:rsid w:val="000C3553"/>
    <w:rsid w:val="000C37CB"/>
    <w:rsid w:val="000C6DFF"/>
    <w:rsid w:val="000C71BE"/>
    <w:rsid w:val="000C78AC"/>
    <w:rsid w:val="000C7FF9"/>
    <w:rsid w:val="000D0B64"/>
    <w:rsid w:val="000D0CC9"/>
    <w:rsid w:val="000D17E3"/>
    <w:rsid w:val="000D252F"/>
    <w:rsid w:val="000D266C"/>
    <w:rsid w:val="000D7817"/>
    <w:rsid w:val="000E0891"/>
    <w:rsid w:val="000E2C1E"/>
    <w:rsid w:val="000E32EA"/>
    <w:rsid w:val="000E35E1"/>
    <w:rsid w:val="000E3FB2"/>
    <w:rsid w:val="000E4D27"/>
    <w:rsid w:val="000E5E65"/>
    <w:rsid w:val="000F05D2"/>
    <w:rsid w:val="000F0C57"/>
    <w:rsid w:val="000F1D8F"/>
    <w:rsid w:val="000F2263"/>
    <w:rsid w:val="000F3681"/>
    <w:rsid w:val="000F3CFE"/>
    <w:rsid w:val="000F5A99"/>
    <w:rsid w:val="000F7113"/>
    <w:rsid w:val="000F7733"/>
    <w:rsid w:val="000F7FFE"/>
    <w:rsid w:val="00100124"/>
    <w:rsid w:val="0010157C"/>
    <w:rsid w:val="00102C11"/>
    <w:rsid w:val="0010327F"/>
    <w:rsid w:val="0010589D"/>
    <w:rsid w:val="00107746"/>
    <w:rsid w:val="00107CCE"/>
    <w:rsid w:val="00110825"/>
    <w:rsid w:val="00112ACC"/>
    <w:rsid w:val="001134CE"/>
    <w:rsid w:val="00113577"/>
    <w:rsid w:val="00114C8B"/>
    <w:rsid w:val="00115644"/>
    <w:rsid w:val="001157AA"/>
    <w:rsid w:val="0011777E"/>
    <w:rsid w:val="00117844"/>
    <w:rsid w:val="00120253"/>
    <w:rsid w:val="00120BB7"/>
    <w:rsid w:val="00121027"/>
    <w:rsid w:val="0012178F"/>
    <w:rsid w:val="0012196E"/>
    <w:rsid w:val="00122190"/>
    <w:rsid w:val="001245CD"/>
    <w:rsid w:val="001257BF"/>
    <w:rsid w:val="00130A0B"/>
    <w:rsid w:val="00131A7F"/>
    <w:rsid w:val="00132900"/>
    <w:rsid w:val="00132B3B"/>
    <w:rsid w:val="001340FF"/>
    <w:rsid w:val="00134461"/>
    <w:rsid w:val="00134873"/>
    <w:rsid w:val="00134F86"/>
    <w:rsid w:val="001356DE"/>
    <w:rsid w:val="001358B8"/>
    <w:rsid w:val="00136B79"/>
    <w:rsid w:val="00136CA2"/>
    <w:rsid w:val="001378F3"/>
    <w:rsid w:val="00137FCA"/>
    <w:rsid w:val="001403A8"/>
    <w:rsid w:val="00140604"/>
    <w:rsid w:val="001437D4"/>
    <w:rsid w:val="00143FDE"/>
    <w:rsid w:val="0014598A"/>
    <w:rsid w:val="00145BFE"/>
    <w:rsid w:val="00145C17"/>
    <w:rsid w:val="001466B8"/>
    <w:rsid w:val="00150D16"/>
    <w:rsid w:val="00152D14"/>
    <w:rsid w:val="00153C26"/>
    <w:rsid w:val="001559FD"/>
    <w:rsid w:val="0015612F"/>
    <w:rsid w:val="00156146"/>
    <w:rsid w:val="0015664E"/>
    <w:rsid w:val="00156F65"/>
    <w:rsid w:val="001570EE"/>
    <w:rsid w:val="00161CC6"/>
    <w:rsid w:val="001622A1"/>
    <w:rsid w:val="001638F6"/>
    <w:rsid w:val="00164077"/>
    <w:rsid w:val="00164782"/>
    <w:rsid w:val="00166AD5"/>
    <w:rsid w:val="0016724B"/>
    <w:rsid w:val="0017149F"/>
    <w:rsid w:val="001716E9"/>
    <w:rsid w:val="001729D0"/>
    <w:rsid w:val="00173117"/>
    <w:rsid w:val="001732C1"/>
    <w:rsid w:val="00174A0B"/>
    <w:rsid w:val="0017535B"/>
    <w:rsid w:val="00175EAC"/>
    <w:rsid w:val="0018053C"/>
    <w:rsid w:val="001823A4"/>
    <w:rsid w:val="00182BBF"/>
    <w:rsid w:val="00182D5C"/>
    <w:rsid w:val="0018471C"/>
    <w:rsid w:val="00184EDC"/>
    <w:rsid w:val="00184FE4"/>
    <w:rsid w:val="00185D7B"/>
    <w:rsid w:val="00185E76"/>
    <w:rsid w:val="001861A7"/>
    <w:rsid w:val="00187D96"/>
    <w:rsid w:val="00190DF1"/>
    <w:rsid w:val="001911F9"/>
    <w:rsid w:val="00192D32"/>
    <w:rsid w:val="00193475"/>
    <w:rsid w:val="00194F6E"/>
    <w:rsid w:val="00195160"/>
    <w:rsid w:val="0019537D"/>
    <w:rsid w:val="00196827"/>
    <w:rsid w:val="001A0D50"/>
    <w:rsid w:val="001A2000"/>
    <w:rsid w:val="001A2590"/>
    <w:rsid w:val="001A2BAD"/>
    <w:rsid w:val="001A31ED"/>
    <w:rsid w:val="001A3E52"/>
    <w:rsid w:val="001A5186"/>
    <w:rsid w:val="001A5468"/>
    <w:rsid w:val="001A58B5"/>
    <w:rsid w:val="001A6498"/>
    <w:rsid w:val="001B0767"/>
    <w:rsid w:val="001B0C6C"/>
    <w:rsid w:val="001B1BC4"/>
    <w:rsid w:val="001B2439"/>
    <w:rsid w:val="001B35F7"/>
    <w:rsid w:val="001B5059"/>
    <w:rsid w:val="001B5C0D"/>
    <w:rsid w:val="001B6D7F"/>
    <w:rsid w:val="001B6FA0"/>
    <w:rsid w:val="001C09FD"/>
    <w:rsid w:val="001C22C3"/>
    <w:rsid w:val="001C2393"/>
    <w:rsid w:val="001C2929"/>
    <w:rsid w:val="001C4EA3"/>
    <w:rsid w:val="001C5319"/>
    <w:rsid w:val="001C644D"/>
    <w:rsid w:val="001C692B"/>
    <w:rsid w:val="001C6E1E"/>
    <w:rsid w:val="001D0448"/>
    <w:rsid w:val="001D12D8"/>
    <w:rsid w:val="001D1F89"/>
    <w:rsid w:val="001D2197"/>
    <w:rsid w:val="001D28F7"/>
    <w:rsid w:val="001D298A"/>
    <w:rsid w:val="001D3381"/>
    <w:rsid w:val="001D3FAF"/>
    <w:rsid w:val="001D43DA"/>
    <w:rsid w:val="001D4675"/>
    <w:rsid w:val="001D4FE4"/>
    <w:rsid w:val="001D5109"/>
    <w:rsid w:val="001D5C71"/>
    <w:rsid w:val="001D6202"/>
    <w:rsid w:val="001D6705"/>
    <w:rsid w:val="001D76E6"/>
    <w:rsid w:val="001E4304"/>
    <w:rsid w:val="001E48D9"/>
    <w:rsid w:val="001E56E8"/>
    <w:rsid w:val="001E5792"/>
    <w:rsid w:val="001E646B"/>
    <w:rsid w:val="001E6EB8"/>
    <w:rsid w:val="001E7219"/>
    <w:rsid w:val="001E7D1A"/>
    <w:rsid w:val="001F10AE"/>
    <w:rsid w:val="001F2AF9"/>
    <w:rsid w:val="001F3096"/>
    <w:rsid w:val="001F5246"/>
    <w:rsid w:val="001F65EA"/>
    <w:rsid w:val="00202D53"/>
    <w:rsid w:val="00204710"/>
    <w:rsid w:val="002050AF"/>
    <w:rsid w:val="00206D20"/>
    <w:rsid w:val="00206E71"/>
    <w:rsid w:val="00207D60"/>
    <w:rsid w:val="00210449"/>
    <w:rsid w:val="00211BFA"/>
    <w:rsid w:val="0021254D"/>
    <w:rsid w:val="00212A49"/>
    <w:rsid w:val="00213EF2"/>
    <w:rsid w:val="00213F5D"/>
    <w:rsid w:val="00214AF5"/>
    <w:rsid w:val="00214C93"/>
    <w:rsid w:val="00214E17"/>
    <w:rsid w:val="00215878"/>
    <w:rsid w:val="00215ECF"/>
    <w:rsid w:val="00217B9C"/>
    <w:rsid w:val="00220177"/>
    <w:rsid w:val="002209E1"/>
    <w:rsid w:val="002210E6"/>
    <w:rsid w:val="00221624"/>
    <w:rsid w:val="002217F3"/>
    <w:rsid w:val="00221CE4"/>
    <w:rsid w:val="00221F62"/>
    <w:rsid w:val="00222126"/>
    <w:rsid w:val="0022376C"/>
    <w:rsid w:val="0022444A"/>
    <w:rsid w:val="00224896"/>
    <w:rsid w:val="0022550F"/>
    <w:rsid w:val="00225825"/>
    <w:rsid w:val="00225D43"/>
    <w:rsid w:val="0022620F"/>
    <w:rsid w:val="00226B97"/>
    <w:rsid w:val="00227E2E"/>
    <w:rsid w:val="00230B90"/>
    <w:rsid w:val="00231461"/>
    <w:rsid w:val="00232F56"/>
    <w:rsid w:val="00233A39"/>
    <w:rsid w:val="00233F31"/>
    <w:rsid w:val="0023542D"/>
    <w:rsid w:val="00237672"/>
    <w:rsid w:val="0024025E"/>
    <w:rsid w:val="00240F5D"/>
    <w:rsid w:val="00240F70"/>
    <w:rsid w:val="002416C4"/>
    <w:rsid w:val="00241DC9"/>
    <w:rsid w:val="00244568"/>
    <w:rsid w:val="0024473B"/>
    <w:rsid w:val="00244D77"/>
    <w:rsid w:val="002453AF"/>
    <w:rsid w:val="00245772"/>
    <w:rsid w:val="00245D8B"/>
    <w:rsid w:val="00246A80"/>
    <w:rsid w:val="0024798D"/>
    <w:rsid w:val="00247A9E"/>
    <w:rsid w:val="00250761"/>
    <w:rsid w:val="00250DA3"/>
    <w:rsid w:val="002535DC"/>
    <w:rsid w:val="0025366D"/>
    <w:rsid w:val="00253DA3"/>
    <w:rsid w:val="002552BB"/>
    <w:rsid w:val="00256FEA"/>
    <w:rsid w:val="00257CBF"/>
    <w:rsid w:val="00257FDC"/>
    <w:rsid w:val="0026000F"/>
    <w:rsid w:val="002613A7"/>
    <w:rsid w:val="00261AE2"/>
    <w:rsid w:val="002633F3"/>
    <w:rsid w:val="00264457"/>
    <w:rsid w:val="002644C4"/>
    <w:rsid w:val="002646E5"/>
    <w:rsid w:val="00264EBF"/>
    <w:rsid w:val="00265B19"/>
    <w:rsid w:val="00266567"/>
    <w:rsid w:val="00266FB9"/>
    <w:rsid w:val="002674DD"/>
    <w:rsid w:val="0027099A"/>
    <w:rsid w:val="00271A98"/>
    <w:rsid w:val="0027293A"/>
    <w:rsid w:val="00272A17"/>
    <w:rsid w:val="00272C68"/>
    <w:rsid w:val="00273E65"/>
    <w:rsid w:val="00274CAA"/>
    <w:rsid w:val="00275943"/>
    <w:rsid w:val="00276200"/>
    <w:rsid w:val="00276300"/>
    <w:rsid w:val="0027709B"/>
    <w:rsid w:val="0028394C"/>
    <w:rsid w:val="0028451B"/>
    <w:rsid w:val="00284CF0"/>
    <w:rsid w:val="0028515A"/>
    <w:rsid w:val="002851A0"/>
    <w:rsid w:val="002863B2"/>
    <w:rsid w:val="002873C2"/>
    <w:rsid w:val="00290BA6"/>
    <w:rsid w:val="002918C5"/>
    <w:rsid w:val="00291C00"/>
    <w:rsid w:val="002933BC"/>
    <w:rsid w:val="00293A4A"/>
    <w:rsid w:val="00295044"/>
    <w:rsid w:val="002A1DA6"/>
    <w:rsid w:val="002A469A"/>
    <w:rsid w:val="002A6437"/>
    <w:rsid w:val="002A7916"/>
    <w:rsid w:val="002A7929"/>
    <w:rsid w:val="002A7CAF"/>
    <w:rsid w:val="002B10EC"/>
    <w:rsid w:val="002B1170"/>
    <w:rsid w:val="002B251F"/>
    <w:rsid w:val="002B2913"/>
    <w:rsid w:val="002B584F"/>
    <w:rsid w:val="002B6B50"/>
    <w:rsid w:val="002B7E9B"/>
    <w:rsid w:val="002C04B9"/>
    <w:rsid w:val="002C191E"/>
    <w:rsid w:val="002C28F5"/>
    <w:rsid w:val="002C2D1E"/>
    <w:rsid w:val="002C3EC0"/>
    <w:rsid w:val="002C3FEB"/>
    <w:rsid w:val="002C440E"/>
    <w:rsid w:val="002C45B9"/>
    <w:rsid w:val="002C47E5"/>
    <w:rsid w:val="002C4F84"/>
    <w:rsid w:val="002C5B5B"/>
    <w:rsid w:val="002C5C3C"/>
    <w:rsid w:val="002C5EB2"/>
    <w:rsid w:val="002C727A"/>
    <w:rsid w:val="002C79FA"/>
    <w:rsid w:val="002D0879"/>
    <w:rsid w:val="002D169F"/>
    <w:rsid w:val="002D1D76"/>
    <w:rsid w:val="002D1DB7"/>
    <w:rsid w:val="002D1DC1"/>
    <w:rsid w:val="002D2127"/>
    <w:rsid w:val="002D2A1E"/>
    <w:rsid w:val="002D3BB0"/>
    <w:rsid w:val="002D3DA0"/>
    <w:rsid w:val="002D5E7A"/>
    <w:rsid w:val="002D6F45"/>
    <w:rsid w:val="002E0007"/>
    <w:rsid w:val="002E144D"/>
    <w:rsid w:val="002E3C89"/>
    <w:rsid w:val="002E51FB"/>
    <w:rsid w:val="002E5E74"/>
    <w:rsid w:val="002E609A"/>
    <w:rsid w:val="002E6A98"/>
    <w:rsid w:val="002F1E54"/>
    <w:rsid w:val="002F30AF"/>
    <w:rsid w:val="002F3271"/>
    <w:rsid w:val="002F473B"/>
    <w:rsid w:val="002F7243"/>
    <w:rsid w:val="002F7D90"/>
    <w:rsid w:val="002F7FA6"/>
    <w:rsid w:val="003019BA"/>
    <w:rsid w:val="0030283D"/>
    <w:rsid w:val="00302D0F"/>
    <w:rsid w:val="003030B7"/>
    <w:rsid w:val="003030E2"/>
    <w:rsid w:val="003032B9"/>
    <w:rsid w:val="003037A0"/>
    <w:rsid w:val="00303CAA"/>
    <w:rsid w:val="00304131"/>
    <w:rsid w:val="00304E34"/>
    <w:rsid w:val="003075B3"/>
    <w:rsid w:val="003102DE"/>
    <w:rsid w:val="0031152E"/>
    <w:rsid w:val="00311AA3"/>
    <w:rsid w:val="003122D0"/>
    <w:rsid w:val="00312BFE"/>
    <w:rsid w:val="00312D1B"/>
    <w:rsid w:val="00313207"/>
    <w:rsid w:val="00314DE6"/>
    <w:rsid w:val="003153DA"/>
    <w:rsid w:val="0031771A"/>
    <w:rsid w:val="003209D6"/>
    <w:rsid w:val="00320E4B"/>
    <w:rsid w:val="00323FD4"/>
    <w:rsid w:val="0032421B"/>
    <w:rsid w:val="003257FD"/>
    <w:rsid w:val="00325ACD"/>
    <w:rsid w:val="003269F2"/>
    <w:rsid w:val="00326E55"/>
    <w:rsid w:val="003272B7"/>
    <w:rsid w:val="00330F56"/>
    <w:rsid w:val="00331027"/>
    <w:rsid w:val="00331856"/>
    <w:rsid w:val="00332416"/>
    <w:rsid w:val="0033283C"/>
    <w:rsid w:val="00332AD1"/>
    <w:rsid w:val="00334A73"/>
    <w:rsid w:val="00335614"/>
    <w:rsid w:val="00335985"/>
    <w:rsid w:val="00340E28"/>
    <w:rsid w:val="00342112"/>
    <w:rsid w:val="003422FF"/>
    <w:rsid w:val="0034348C"/>
    <w:rsid w:val="003439DD"/>
    <w:rsid w:val="00343D6A"/>
    <w:rsid w:val="003447AB"/>
    <w:rsid w:val="00347AD4"/>
    <w:rsid w:val="00350639"/>
    <w:rsid w:val="003512FE"/>
    <w:rsid w:val="00353A96"/>
    <w:rsid w:val="00353EF1"/>
    <w:rsid w:val="00357C1D"/>
    <w:rsid w:val="00361434"/>
    <w:rsid w:val="00361A5D"/>
    <w:rsid w:val="00361D88"/>
    <w:rsid w:val="00362430"/>
    <w:rsid w:val="00363009"/>
    <w:rsid w:val="0036360E"/>
    <w:rsid w:val="0036454D"/>
    <w:rsid w:val="00364604"/>
    <w:rsid w:val="003649ED"/>
    <w:rsid w:val="003655BC"/>
    <w:rsid w:val="003658BC"/>
    <w:rsid w:val="00366875"/>
    <w:rsid w:val="003674C5"/>
    <w:rsid w:val="00367960"/>
    <w:rsid w:val="00370575"/>
    <w:rsid w:val="00370A06"/>
    <w:rsid w:val="00372AB3"/>
    <w:rsid w:val="00373433"/>
    <w:rsid w:val="003741BA"/>
    <w:rsid w:val="00374974"/>
    <w:rsid w:val="00374B5E"/>
    <w:rsid w:val="003767FD"/>
    <w:rsid w:val="003769D1"/>
    <w:rsid w:val="003829E9"/>
    <w:rsid w:val="0038337B"/>
    <w:rsid w:val="003859E4"/>
    <w:rsid w:val="00386F90"/>
    <w:rsid w:val="00390283"/>
    <w:rsid w:val="003916A0"/>
    <w:rsid w:val="003921CC"/>
    <w:rsid w:val="0039263E"/>
    <w:rsid w:val="0039287A"/>
    <w:rsid w:val="00392CA5"/>
    <w:rsid w:val="00393473"/>
    <w:rsid w:val="00394250"/>
    <w:rsid w:val="00395C7F"/>
    <w:rsid w:val="00396CEC"/>
    <w:rsid w:val="00396DC4"/>
    <w:rsid w:val="003A0CFE"/>
    <w:rsid w:val="003A0E79"/>
    <w:rsid w:val="003A4009"/>
    <w:rsid w:val="003A5037"/>
    <w:rsid w:val="003A6836"/>
    <w:rsid w:val="003B0374"/>
    <w:rsid w:val="003B27C2"/>
    <w:rsid w:val="003B36CC"/>
    <w:rsid w:val="003B50F9"/>
    <w:rsid w:val="003B585F"/>
    <w:rsid w:val="003B7548"/>
    <w:rsid w:val="003B7906"/>
    <w:rsid w:val="003C11F8"/>
    <w:rsid w:val="003C13E2"/>
    <w:rsid w:val="003C2558"/>
    <w:rsid w:val="003C41C7"/>
    <w:rsid w:val="003C559B"/>
    <w:rsid w:val="003C697F"/>
    <w:rsid w:val="003C6A5C"/>
    <w:rsid w:val="003C771B"/>
    <w:rsid w:val="003D08B2"/>
    <w:rsid w:val="003D09AA"/>
    <w:rsid w:val="003D1668"/>
    <w:rsid w:val="003D33FF"/>
    <w:rsid w:val="003D41F9"/>
    <w:rsid w:val="003D4C73"/>
    <w:rsid w:val="003D4EE9"/>
    <w:rsid w:val="003D614A"/>
    <w:rsid w:val="003E06FF"/>
    <w:rsid w:val="003E4B65"/>
    <w:rsid w:val="003E5447"/>
    <w:rsid w:val="003E5663"/>
    <w:rsid w:val="003E5C0E"/>
    <w:rsid w:val="003E66C2"/>
    <w:rsid w:val="003E6976"/>
    <w:rsid w:val="003E721B"/>
    <w:rsid w:val="003F05EF"/>
    <w:rsid w:val="003F20A7"/>
    <w:rsid w:val="003F20B2"/>
    <w:rsid w:val="003F2726"/>
    <w:rsid w:val="003F28A6"/>
    <w:rsid w:val="003F33F5"/>
    <w:rsid w:val="003F4288"/>
    <w:rsid w:val="003F6D78"/>
    <w:rsid w:val="00400D19"/>
    <w:rsid w:val="004014A0"/>
    <w:rsid w:val="00401C7F"/>
    <w:rsid w:val="0040277B"/>
    <w:rsid w:val="004028CF"/>
    <w:rsid w:val="00402C7E"/>
    <w:rsid w:val="00403319"/>
    <w:rsid w:val="004038AD"/>
    <w:rsid w:val="00404DB5"/>
    <w:rsid w:val="004059F9"/>
    <w:rsid w:val="00406818"/>
    <w:rsid w:val="0040682A"/>
    <w:rsid w:val="00406D2B"/>
    <w:rsid w:val="00407D05"/>
    <w:rsid w:val="00410501"/>
    <w:rsid w:val="00410B5A"/>
    <w:rsid w:val="00411E4B"/>
    <w:rsid w:val="004128FB"/>
    <w:rsid w:val="00412B4A"/>
    <w:rsid w:val="00413557"/>
    <w:rsid w:val="004149D8"/>
    <w:rsid w:val="00415697"/>
    <w:rsid w:val="00416FCE"/>
    <w:rsid w:val="0042075C"/>
    <w:rsid w:val="0042126C"/>
    <w:rsid w:val="00421E1B"/>
    <w:rsid w:val="00423B4A"/>
    <w:rsid w:val="00424A56"/>
    <w:rsid w:val="004313E0"/>
    <w:rsid w:val="00432B1D"/>
    <w:rsid w:val="00433E23"/>
    <w:rsid w:val="004348FC"/>
    <w:rsid w:val="004351B3"/>
    <w:rsid w:val="00437A57"/>
    <w:rsid w:val="004444CC"/>
    <w:rsid w:val="00444C2F"/>
    <w:rsid w:val="00445D47"/>
    <w:rsid w:val="00446330"/>
    <w:rsid w:val="00447FA2"/>
    <w:rsid w:val="00450F6C"/>
    <w:rsid w:val="00451933"/>
    <w:rsid w:val="0045397A"/>
    <w:rsid w:val="00454C6D"/>
    <w:rsid w:val="00455554"/>
    <w:rsid w:val="00457EC9"/>
    <w:rsid w:val="004600C6"/>
    <w:rsid w:val="00460E5D"/>
    <w:rsid w:val="0046141B"/>
    <w:rsid w:val="00461FAE"/>
    <w:rsid w:val="0046257E"/>
    <w:rsid w:val="004633AC"/>
    <w:rsid w:val="00463A7B"/>
    <w:rsid w:val="004640C8"/>
    <w:rsid w:val="0046507A"/>
    <w:rsid w:val="0046562A"/>
    <w:rsid w:val="00465F55"/>
    <w:rsid w:val="00466FA9"/>
    <w:rsid w:val="00467B45"/>
    <w:rsid w:val="00467C77"/>
    <w:rsid w:val="00471DB3"/>
    <w:rsid w:val="00471DF7"/>
    <w:rsid w:val="00472107"/>
    <w:rsid w:val="0047349E"/>
    <w:rsid w:val="00473E8A"/>
    <w:rsid w:val="00474C7E"/>
    <w:rsid w:val="00474F6B"/>
    <w:rsid w:val="00475D1D"/>
    <w:rsid w:val="0047677F"/>
    <w:rsid w:val="00476B13"/>
    <w:rsid w:val="00477D98"/>
    <w:rsid w:val="00480401"/>
    <w:rsid w:val="0048145E"/>
    <w:rsid w:val="00481E86"/>
    <w:rsid w:val="00482DCA"/>
    <w:rsid w:val="00483BB9"/>
    <w:rsid w:val="00484129"/>
    <w:rsid w:val="0048557E"/>
    <w:rsid w:val="0048751D"/>
    <w:rsid w:val="0049026F"/>
    <w:rsid w:val="0049040F"/>
    <w:rsid w:val="00490446"/>
    <w:rsid w:val="0049053C"/>
    <w:rsid w:val="0049066C"/>
    <w:rsid w:val="00490946"/>
    <w:rsid w:val="00490DE8"/>
    <w:rsid w:val="0049352C"/>
    <w:rsid w:val="00493B2F"/>
    <w:rsid w:val="00494AEF"/>
    <w:rsid w:val="004952C4"/>
    <w:rsid w:val="00495AE9"/>
    <w:rsid w:val="00495B85"/>
    <w:rsid w:val="00497499"/>
    <w:rsid w:val="00497551"/>
    <w:rsid w:val="00497E5D"/>
    <w:rsid w:val="004A1048"/>
    <w:rsid w:val="004A139A"/>
    <w:rsid w:val="004A1BDD"/>
    <w:rsid w:val="004A2CDD"/>
    <w:rsid w:val="004A44C8"/>
    <w:rsid w:val="004A4C0A"/>
    <w:rsid w:val="004A7188"/>
    <w:rsid w:val="004A7199"/>
    <w:rsid w:val="004A77C1"/>
    <w:rsid w:val="004B00BD"/>
    <w:rsid w:val="004B092C"/>
    <w:rsid w:val="004B21DC"/>
    <w:rsid w:val="004B23DF"/>
    <w:rsid w:val="004B2E31"/>
    <w:rsid w:val="004B3716"/>
    <w:rsid w:val="004B4D8B"/>
    <w:rsid w:val="004B6F11"/>
    <w:rsid w:val="004B7A20"/>
    <w:rsid w:val="004C0582"/>
    <w:rsid w:val="004C0ED7"/>
    <w:rsid w:val="004C0EED"/>
    <w:rsid w:val="004C151E"/>
    <w:rsid w:val="004C1545"/>
    <w:rsid w:val="004C1C45"/>
    <w:rsid w:val="004C2030"/>
    <w:rsid w:val="004C24D3"/>
    <w:rsid w:val="004C332B"/>
    <w:rsid w:val="004C373F"/>
    <w:rsid w:val="004C3B70"/>
    <w:rsid w:val="004C41DD"/>
    <w:rsid w:val="004C43C3"/>
    <w:rsid w:val="004C7120"/>
    <w:rsid w:val="004C714B"/>
    <w:rsid w:val="004C77FB"/>
    <w:rsid w:val="004D05DA"/>
    <w:rsid w:val="004D1009"/>
    <w:rsid w:val="004D1C78"/>
    <w:rsid w:val="004D23AD"/>
    <w:rsid w:val="004D2B2F"/>
    <w:rsid w:val="004D2DD9"/>
    <w:rsid w:val="004D4013"/>
    <w:rsid w:val="004D681C"/>
    <w:rsid w:val="004D6B78"/>
    <w:rsid w:val="004E018D"/>
    <w:rsid w:val="004E0191"/>
    <w:rsid w:val="004E3115"/>
    <w:rsid w:val="004E45C7"/>
    <w:rsid w:val="004E4D14"/>
    <w:rsid w:val="004E7B53"/>
    <w:rsid w:val="004F01F7"/>
    <w:rsid w:val="004F1AF9"/>
    <w:rsid w:val="004F1B5B"/>
    <w:rsid w:val="004F328B"/>
    <w:rsid w:val="004F6F55"/>
    <w:rsid w:val="00501068"/>
    <w:rsid w:val="00501BB2"/>
    <w:rsid w:val="00503DDB"/>
    <w:rsid w:val="00506333"/>
    <w:rsid w:val="00506E86"/>
    <w:rsid w:val="00507D3E"/>
    <w:rsid w:val="0051135F"/>
    <w:rsid w:val="0051254D"/>
    <w:rsid w:val="0051304D"/>
    <w:rsid w:val="0051394D"/>
    <w:rsid w:val="00515939"/>
    <w:rsid w:val="005164B5"/>
    <w:rsid w:val="00516C53"/>
    <w:rsid w:val="005173F4"/>
    <w:rsid w:val="00517AD6"/>
    <w:rsid w:val="00521BD0"/>
    <w:rsid w:val="005220A9"/>
    <w:rsid w:val="00522AC0"/>
    <w:rsid w:val="0052360C"/>
    <w:rsid w:val="00525076"/>
    <w:rsid w:val="005251B6"/>
    <w:rsid w:val="0052744D"/>
    <w:rsid w:val="00527917"/>
    <w:rsid w:val="00527B6C"/>
    <w:rsid w:val="00532F55"/>
    <w:rsid w:val="00534CF9"/>
    <w:rsid w:val="0053536D"/>
    <w:rsid w:val="005356C9"/>
    <w:rsid w:val="0053764E"/>
    <w:rsid w:val="00540583"/>
    <w:rsid w:val="00541D26"/>
    <w:rsid w:val="005436FF"/>
    <w:rsid w:val="0054683B"/>
    <w:rsid w:val="00546C7C"/>
    <w:rsid w:val="00550B2B"/>
    <w:rsid w:val="00550B48"/>
    <w:rsid w:val="00550D5F"/>
    <w:rsid w:val="0055130C"/>
    <w:rsid w:val="005513B1"/>
    <w:rsid w:val="00551BEB"/>
    <w:rsid w:val="00551FF3"/>
    <w:rsid w:val="00552934"/>
    <w:rsid w:val="005532C6"/>
    <w:rsid w:val="005544F0"/>
    <w:rsid w:val="0055512F"/>
    <w:rsid w:val="005554B1"/>
    <w:rsid w:val="00556C4D"/>
    <w:rsid w:val="00560401"/>
    <w:rsid w:val="00560AE9"/>
    <w:rsid w:val="005621BE"/>
    <w:rsid w:val="00562D46"/>
    <w:rsid w:val="00566A96"/>
    <w:rsid w:val="00566BB8"/>
    <w:rsid w:val="00567340"/>
    <w:rsid w:val="0056766B"/>
    <w:rsid w:val="00567FA6"/>
    <w:rsid w:val="005708EB"/>
    <w:rsid w:val="0057150D"/>
    <w:rsid w:val="00571717"/>
    <w:rsid w:val="00571A33"/>
    <w:rsid w:val="00572A0B"/>
    <w:rsid w:val="005736C9"/>
    <w:rsid w:val="0057400A"/>
    <w:rsid w:val="005748F8"/>
    <w:rsid w:val="00575951"/>
    <w:rsid w:val="005762B2"/>
    <w:rsid w:val="00577D1E"/>
    <w:rsid w:val="00580690"/>
    <w:rsid w:val="00580A72"/>
    <w:rsid w:val="005815A1"/>
    <w:rsid w:val="00582C9B"/>
    <w:rsid w:val="00583219"/>
    <w:rsid w:val="00583A97"/>
    <w:rsid w:val="00583FAE"/>
    <w:rsid w:val="005841CF"/>
    <w:rsid w:val="00584ABD"/>
    <w:rsid w:val="00585141"/>
    <w:rsid w:val="00587334"/>
    <w:rsid w:val="00593EF3"/>
    <w:rsid w:val="00594F3F"/>
    <w:rsid w:val="00595D5A"/>
    <w:rsid w:val="00596209"/>
    <w:rsid w:val="00596D07"/>
    <w:rsid w:val="0059702A"/>
    <w:rsid w:val="00597377"/>
    <w:rsid w:val="0059748A"/>
    <w:rsid w:val="005A0C3B"/>
    <w:rsid w:val="005A1C5A"/>
    <w:rsid w:val="005A1E20"/>
    <w:rsid w:val="005A2E77"/>
    <w:rsid w:val="005A4024"/>
    <w:rsid w:val="005A4053"/>
    <w:rsid w:val="005A4B1F"/>
    <w:rsid w:val="005A5997"/>
    <w:rsid w:val="005A5E7D"/>
    <w:rsid w:val="005A61DB"/>
    <w:rsid w:val="005A654F"/>
    <w:rsid w:val="005B0CB6"/>
    <w:rsid w:val="005B0EF7"/>
    <w:rsid w:val="005B2A53"/>
    <w:rsid w:val="005B3DB4"/>
    <w:rsid w:val="005B5CD8"/>
    <w:rsid w:val="005B631A"/>
    <w:rsid w:val="005B7830"/>
    <w:rsid w:val="005C2C8F"/>
    <w:rsid w:val="005C3617"/>
    <w:rsid w:val="005C3E46"/>
    <w:rsid w:val="005C594E"/>
    <w:rsid w:val="005C5FFA"/>
    <w:rsid w:val="005C7484"/>
    <w:rsid w:val="005C75CC"/>
    <w:rsid w:val="005C7EBD"/>
    <w:rsid w:val="005D0294"/>
    <w:rsid w:val="005D257C"/>
    <w:rsid w:val="005D36CE"/>
    <w:rsid w:val="005D5FC3"/>
    <w:rsid w:val="005D65D8"/>
    <w:rsid w:val="005D6BEA"/>
    <w:rsid w:val="005D7D7B"/>
    <w:rsid w:val="005E06B4"/>
    <w:rsid w:val="005E0B60"/>
    <w:rsid w:val="005E1EFC"/>
    <w:rsid w:val="005E1FBC"/>
    <w:rsid w:val="005E308B"/>
    <w:rsid w:val="005E3214"/>
    <w:rsid w:val="005E535E"/>
    <w:rsid w:val="005E59B0"/>
    <w:rsid w:val="005E5A35"/>
    <w:rsid w:val="005E5CE0"/>
    <w:rsid w:val="005E5EA7"/>
    <w:rsid w:val="005E6991"/>
    <w:rsid w:val="005F0C3D"/>
    <w:rsid w:val="005F1B1B"/>
    <w:rsid w:val="005F3AD0"/>
    <w:rsid w:val="005F45EF"/>
    <w:rsid w:val="005F58DB"/>
    <w:rsid w:val="005F59F8"/>
    <w:rsid w:val="005F6C66"/>
    <w:rsid w:val="005F6FA2"/>
    <w:rsid w:val="005F6FEF"/>
    <w:rsid w:val="005F7310"/>
    <w:rsid w:val="00601569"/>
    <w:rsid w:val="00602C1F"/>
    <w:rsid w:val="006050AB"/>
    <w:rsid w:val="0060539E"/>
    <w:rsid w:val="00606EAD"/>
    <w:rsid w:val="006072D8"/>
    <w:rsid w:val="006072FD"/>
    <w:rsid w:val="00607735"/>
    <w:rsid w:val="0061048A"/>
    <w:rsid w:val="006105F9"/>
    <w:rsid w:val="00610BDD"/>
    <w:rsid w:val="0061134F"/>
    <w:rsid w:val="00611DE6"/>
    <w:rsid w:val="0061231F"/>
    <w:rsid w:val="00612519"/>
    <w:rsid w:val="00613191"/>
    <w:rsid w:val="006132A0"/>
    <w:rsid w:val="006136BE"/>
    <w:rsid w:val="00615476"/>
    <w:rsid w:val="00616183"/>
    <w:rsid w:val="00616591"/>
    <w:rsid w:val="0061775E"/>
    <w:rsid w:val="00620D8A"/>
    <w:rsid w:val="006217AC"/>
    <w:rsid w:val="0062230F"/>
    <w:rsid w:val="00623559"/>
    <w:rsid w:val="0062404D"/>
    <w:rsid w:val="00624836"/>
    <w:rsid w:val="006248E2"/>
    <w:rsid w:val="00624E8E"/>
    <w:rsid w:val="00627EA0"/>
    <w:rsid w:val="00630132"/>
    <w:rsid w:val="00631D24"/>
    <w:rsid w:val="00632253"/>
    <w:rsid w:val="0063261D"/>
    <w:rsid w:val="00632B82"/>
    <w:rsid w:val="00632BA6"/>
    <w:rsid w:val="00632D43"/>
    <w:rsid w:val="00632FB7"/>
    <w:rsid w:val="006334EC"/>
    <w:rsid w:val="00634036"/>
    <w:rsid w:val="0063410E"/>
    <w:rsid w:val="006345A7"/>
    <w:rsid w:val="0063487F"/>
    <w:rsid w:val="00634A91"/>
    <w:rsid w:val="0063787C"/>
    <w:rsid w:val="0064002E"/>
    <w:rsid w:val="00640154"/>
    <w:rsid w:val="0064066F"/>
    <w:rsid w:val="00641253"/>
    <w:rsid w:val="00641C35"/>
    <w:rsid w:val="00641F86"/>
    <w:rsid w:val="00642052"/>
    <w:rsid w:val="00645459"/>
    <w:rsid w:val="006454D4"/>
    <w:rsid w:val="00645B85"/>
    <w:rsid w:val="00645CE7"/>
    <w:rsid w:val="00645E25"/>
    <w:rsid w:val="00646471"/>
    <w:rsid w:val="006473E9"/>
    <w:rsid w:val="00647E47"/>
    <w:rsid w:val="00650157"/>
    <w:rsid w:val="00651068"/>
    <w:rsid w:val="00651821"/>
    <w:rsid w:val="00651FF4"/>
    <w:rsid w:val="00652107"/>
    <w:rsid w:val="0065239F"/>
    <w:rsid w:val="006524DF"/>
    <w:rsid w:val="00652C7C"/>
    <w:rsid w:val="00653D05"/>
    <w:rsid w:val="00654A06"/>
    <w:rsid w:val="00654C3C"/>
    <w:rsid w:val="00654D6D"/>
    <w:rsid w:val="00656B1B"/>
    <w:rsid w:val="006570C1"/>
    <w:rsid w:val="0065721F"/>
    <w:rsid w:val="0065791D"/>
    <w:rsid w:val="00660675"/>
    <w:rsid w:val="00661C74"/>
    <w:rsid w:val="0066211C"/>
    <w:rsid w:val="006639A7"/>
    <w:rsid w:val="00664E6C"/>
    <w:rsid w:val="0066561C"/>
    <w:rsid w:val="00665DF7"/>
    <w:rsid w:val="006675C1"/>
    <w:rsid w:val="00673281"/>
    <w:rsid w:val="006733A9"/>
    <w:rsid w:val="0067373F"/>
    <w:rsid w:val="00673DD0"/>
    <w:rsid w:val="006761D9"/>
    <w:rsid w:val="00676288"/>
    <w:rsid w:val="00676E2F"/>
    <w:rsid w:val="00680887"/>
    <w:rsid w:val="00681F1F"/>
    <w:rsid w:val="0068330D"/>
    <w:rsid w:val="0068339A"/>
    <w:rsid w:val="006839EA"/>
    <w:rsid w:val="00684C21"/>
    <w:rsid w:val="00685002"/>
    <w:rsid w:val="00685A99"/>
    <w:rsid w:val="006870EE"/>
    <w:rsid w:val="00687DBA"/>
    <w:rsid w:val="00690EFD"/>
    <w:rsid w:val="00691425"/>
    <w:rsid w:val="00691AA7"/>
    <w:rsid w:val="00692DB4"/>
    <w:rsid w:val="00696823"/>
    <w:rsid w:val="006968BD"/>
    <w:rsid w:val="0069787B"/>
    <w:rsid w:val="00697F9B"/>
    <w:rsid w:val="006A0699"/>
    <w:rsid w:val="006A0794"/>
    <w:rsid w:val="006A08A9"/>
    <w:rsid w:val="006A0E34"/>
    <w:rsid w:val="006A3CDB"/>
    <w:rsid w:val="006A3D1C"/>
    <w:rsid w:val="006A46E6"/>
    <w:rsid w:val="006A5812"/>
    <w:rsid w:val="006A6144"/>
    <w:rsid w:val="006A6AFB"/>
    <w:rsid w:val="006A7AF3"/>
    <w:rsid w:val="006B1F05"/>
    <w:rsid w:val="006B2892"/>
    <w:rsid w:val="006B2A41"/>
    <w:rsid w:val="006B3022"/>
    <w:rsid w:val="006B4228"/>
    <w:rsid w:val="006B50FA"/>
    <w:rsid w:val="006B5303"/>
    <w:rsid w:val="006B6117"/>
    <w:rsid w:val="006C0B5B"/>
    <w:rsid w:val="006C1026"/>
    <w:rsid w:val="006C427C"/>
    <w:rsid w:val="006C4B59"/>
    <w:rsid w:val="006C6CF2"/>
    <w:rsid w:val="006D02CA"/>
    <w:rsid w:val="006D21E3"/>
    <w:rsid w:val="006D29E7"/>
    <w:rsid w:val="006D30C2"/>
    <w:rsid w:val="006D5592"/>
    <w:rsid w:val="006D56DD"/>
    <w:rsid w:val="006D57FC"/>
    <w:rsid w:val="006D5F4E"/>
    <w:rsid w:val="006D6AC5"/>
    <w:rsid w:val="006D6B77"/>
    <w:rsid w:val="006D6D58"/>
    <w:rsid w:val="006D7095"/>
    <w:rsid w:val="006D7D98"/>
    <w:rsid w:val="006E0710"/>
    <w:rsid w:val="006E3146"/>
    <w:rsid w:val="006E4F59"/>
    <w:rsid w:val="006E5105"/>
    <w:rsid w:val="006E6C39"/>
    <w:rsid w:val="006E7007"/>
    <w:rsid w:val="006E7EB2"/>
    <w:rsid w:val="006F015A"/>
    <w:rsid w:val="006F30A8"/>
    <w:rsid w:val="006F4BD1"/>
    <w:rsid w:val="006F6F8E"/>
    <w:rsid w:val="006F7321"/>
    <w:rsid w:val="007007F3"/>
    <w:rsid w:val="00701AA7"/>
    <w:rsid w:val="007021DE"/>
    <w:rsid w:val="007025A7"/>
    <w:rsid w:val="00703D16"/>
    <w:rsid w:val="0070604D"/>
    <w:rsid w:val="00706AAD"/>
    <w:rsid w:val="00710A71"/>
    <w:rsid w:val="00710B90"/>
    <w:rsid w:val="00710D87"/>
    <w:rsid w:val="00711271"/>
    <w:rsid w:val="00712AAD"/>
    <w:rsid w:val="0071491F"/>
    <w:rsid w:val="00716416"/>
    <w:rsid w:val="00716770"/>
    <w:rsid w:val="0071752D"/>
    <w:rsid w:val="00717AA9"/>
    <w:rsid w:val="00717C07"/>
    <w:rsid w:val="007201BC"/>
    <w:rsid w:val="007201FB"/>
    <w:rsid w:val="00721A89"/>
    <w:rsid w:val="00722707"/>
    <w:rsid w:val="007239D3"/>
    <w:rsid w:val="0072426F"/>
    <w:rsid w:val="00725F0E"/>
    <w:rsid w:val="00726397"/>
    <w:rsid w:val="0072771B"/>
    <w:rsid w:val="00731F65"/>
    <w:rsid w:val="00732607"/>
    <w:rsid w:val="00733418"/>
    <w:rsid w:val="007336F9"/>
    <w:rsid w:val="007339DD"/>
    <w:rsid w:val="0073450E"/>
    <w:rsid w:val="0073487A"/>
    <w:rsid w:val="0073599D"/>
    <w:rsid w:val="00740B69"/>
    <w:rsid w:val="007413F5"/>
    <w:rsid w:val="00742B72"/>
    <w:rsid w:val="00743D76"/>
    <w:rsid w:val="007441B8"/>
    <w:rsid w:val="007445A0"/>
    <w:rsid w:val="00745227"/>
    <w:rsid w:val="00747D78"/>
    <w:rsid w:val="00750B77"/>
    <w:rsid w:val="00751AD9"/>
    <w:rsid w:val="00752543"/>
    <w:rsid w:val="00753C25"/>
    <w:rsid w:val="00753D8B"/>
    <w:rsid w:val="00754F15"/>
    <w:rsid w:val="00755CFB"/>
    <w:rsid w:val="00756558"/>
    <w:rsid w:val="007603B9"/>
    <w:rsid w:val="007616DC"/>
    <w:rsid w:val="00761E23"/>
    <w:rsid w:val="00762660"/>
    <w:rsid w:val="007658FE"/>
    <w:rsid w:val="0076673D"/>
    <w:rsid w:val="0076689E"/>
    <w:rsid w:val="0076767C"/>
    <w:rsid w:val="00772BDA"/>
    <w:rsid w:val="00773C4C"/>
    <w:rsid w:val="007776DE"/>
    <w:rsid w:val="00777720"/>
    <w:rsid w:val="00780FFB"/>
    <w:rsid w:val="007817A2"/>
    <w:rsid w:val="00781D21"/>
    <w:rsid w:val="00782209"/>
    <w:rsid w:val="0078323D"/>
    <w:rsid w:val="007849C7"/>
    <w:rsid w:val="007850E5"/>
    <w:rsid w:val="00785C5C"/>
    <w:rsid w:val="00787E60"/>
    <w:rsid w:val="00792137"/>
    <w:rsid w:val="00793ED1"/>
    <w:rsid w:val="007945F2"/>
    <w:rsid w:val="007954D8"/>
    <w:rsid w:val="007A07BE"/>
    <w:rsid w:val="007A0BE7"/>
    <w:rsid w:val="007A3A5B"/>
    <w:rsid w:val="007A44BB"/>
    <w:rsid w:val="007A46E4"/>
    <w:rsid w:val="007A4DF4"/>
    <w:rsid w:val="007A59A1"/>
    <w:rsid w:val="007A600D"/>
    <w:rsid w:val="007A6144"/>
    <w:rsid w:val="007A7697"/>
    <w:rsid w:val="007A7778"/>
    <w:rsid w:val="007B211E"/>
    <w:rsid w:val="007B3722"/>
    <w:rsid w:val="007B3CB3"/>
    <w:rsid w:val="007B48E1"/>
    <w:rsid w:val="007B7C75"/>
    <w:rsid w:val="007C06E6"/>
    <w:rsid w:val="007C0E96"/>
    <w:rsid w:val="007C4240"/>
    <w:rsid w:val="007C6988"/>
    <w:rsid w:val="007C6B04"/>
    <w:rsid w:val="007C7AE9"/>
    <w:rsid w:val="007C7BDB"/>
    <w:rsid w:val="007D0397"/>
    <w:rsid w:val="007D1B96"/>
    <w:rsid w:val="007D3241"/>
    <w:rsid w:val="007D3930"/>
    <w:rsid w:val="007D3F20"/>
    <w:rsid w:val="007D4D20"/>
    <w:rsid w:val="007D4E3A"/>
    <w:rsid w:val="007D5E83"/>
    <w:rsid w:val="007D7631"/>
    <w:rsid w:val="007E0C39"/>
    <w:rsid w:val="007E0E2B"/>
    <w:rsid w:val="007E13F4"/>
    <w:rsid w:val="007E165C"/>
    <w:rsid w:val="007E2F4E"/>
    <w:rsid w:val="007E37B7"/>
    <w:rsid w:val="007E41EF"/>
    <w:rsid w:val="007E4363"/>
    <w:rsid w:val="007E5CA5"/>
    <w:rsid w:val="007E60A2"/>
    <w:rsid w:val="007E60BC"/>
    <w:rsid w:val="007E69A0"/>
    <w:rsid w:val="007E69DD"/>
    <w:rsid w:val="007E6D14"/>
    <w:rsid w:val="007F006F"/>
    <w:rsid w:val="007F05D7"/>
    <w:rsid w:val="007F0956"/>
    <w:rsid w:val="007F215F"/>
    <w:rsid w:val="007F3C20"/>
    <w:rsid w:val="007F4791"/>
    <w:rsid w:val="007F4B46"/>
    <w:rsid w:val="007F60D9"/>
    <w:rsid w:val="007F6A8D"/>
    <w:rsid w:val="007F7253"/>
    <w:rsid w:val="0080221D"/>
    <w:rsid w:val="00802BD5"/>
    <w:rsid w:val="00803556"/>
    <w:rsid w:val="0080415C"/>
    <w:rsid w:val="00805069"/>
    <w:rsid w:val="00805132"/>
    <w:rsid w:val="00807F8F"/>
    <w:rsid w:val="008100DA"/>
    <w:rsid w:val="00810D05"/>
    <w:rsid w:val="008123D0"/>
    <w:rsid w:val="00812689"/>
    <w:rsid w:val="00812EF8"/>
    <w:rsid w:val="008135A9"/>
    <w:rsid w:val="0081406B"/>
    <w:rsid w:val="0081579F"/>
    <w:rsid w:val="00816FBE"/>
    <w:rsid w:val="008177DF"/>
    <w:rsid w:val="00821076"/>
    <w:rsid w:val="008221D4"/>
    <w:rsid w:val="0082325E"/>
    <w:rsid w:val="00823298"/>
    <w:rsid w:val="00824C60"/>
    <w:rsid w:val="00831863"/>
    <w:rsid w:val="008324E9"/>
    <w:rsid w:val="00832510"/>
    <w:rsid w:val="00832E50"/>
    <w:rsid w:val="00833E61"/>
    <w:rsid w:val="00833F98"/>
    <w:rsid w:val="00834548"/>
    <w:rsid w:val="0083531F"/>
    <w:rsid w:val="00836D4E"/>
    <w:rsid w:val="008417D3"/>
    <w:rsid w:val="00841BCE"/>
    <w:rsid w:val="00841E62"/>
    <w:rsid w:val="00842E34"/>
    <w:rsid w:val="008431C5"/>
    <w:rsid w:val="00843C36"/>
    <w:rsid w:val="008443CE"/>
    <w:rsid w:val="00844483"/>
    <w:rsid w:val="00844A00"/>
    <w:rsid w:val="00845616"/>
    <w:rsid w:val="00845850"/>
    <w:rsid w:val="008468E2"/>
    <w:rsid w:val="0085066D"/>
    <w:rsid w:val="008507F6"/>
    <w:rsid w:val="008509FD"/>
    <w:rsid w:val="008552A9"/>
    <w:rsid w:val="00855B44"/>
    <w:rsid w:val="00856EFC"/>
    <w:rsid w:val="008573FC"/>
    <w:rsid w:val="0086026E"/>
    <w:rsid w:val="00861976"/>
    <w:rsid w:val="00861EEB"/>
    <w:rsid w:val="008620F4"/>
    <w:rsid w:val="0086233D"/>
    <w:rsid w:val="00862B83"/>
    <w:rsid w:val="00862C5F"/>
    <w:rsid w:val="0086330F"/>
    <w:rsid w:val="00863938"/>
    <w:rsid w:val="00864A43"/>
    <w:rsid w:val="00864BF6"/>
    <w:rsid w:val="00864CB5"/>
    <w:rsid w:val="0086591A"/>
    <w:rsid w:val="008662F9"/>
    <w:rsid w:val="0086707E"/>
    <w:rsid w:val="00871952"/>
    <w:rsid w:val="008725F4"/>
    <w:rsid w:val="008754C7"/>
    <w:rsid w:val="00875A6D"/>
    <w:rsid w:val="00875C2C"/>
    <w:rsid w:val="0087636F"/>
    <w:rsid w:val="00877107"/>
    <w:rsid w:val="008778E8"/>
    <w:rsid w:val="00880366"/>
    <w:rsid w:val="00880DB4"/>
    <w:rsid w:val="00884241"/>
    <w:rsid w:val="00884E95"/>
    <w:rsid w:val="008854FC"/>
    <w:rsid w:val="0088553D"/>
    <w:rsid w:val="00886B42"/>
    <w:rsid w:val="008928AC"/>
    <w:rsid w:val="00892CA3"/>
    <w:rsid w:val="0089406C"/>
    <w:rsid w:val="008940C7"/>
    <w:rsid w:val="0089478C"/>
    <w:rsid w:val="00894843"/>
    <w:rsid w:val="00895638"/>
    <w:rsid w:val="008956D9"/>
    <w:rsid w:val="00896457"/>
    <w:rsid w:val="00896D79"/>
    <w:rsid w:val="008979C4"/>
    <w:rsid w:val="00897FCB"/>
    <w:rsid w:val="008A0014"/>
    <w:rsid w:val="008A05EC"/>
    <w:rsid w:val="008A0F4D"/>
    <w:rsid w:val="008A3104"/>
    <w:rsid w:val="008A3402"/>
    <w:rsid w:val="008A3928"/>
    <w:rsid w:val="008A5C0F"/>
    <w:rsid w:val="008A711A"/>
    <w:rsid w:val="008B2C61"/>
    <w:rsid w:val="008B311B"/>
    <w:rsid w:val="008B4137"/>
    <w:rsid w:val="008B52AB"/>
    <w:rsid w:val="008B53E6"/>
    <w:rsid w:val="008B55ED"/>
    <w:rsid w:val="008B6B3B"/>
    <w:rsid w:val="008B767C"/>
    <w:rsid w:val="008C1001"/>
    <w:rsid w:val="008C1540"/>
    <w:rsid w:val="008C1A55"/>
    <w:rsid w:val="008C1EAD"/>
    <w:rsid w:val="008C312B"/>
    <w:rsid w:val="008C31D8"/>
    <w:rsid w:val="008C32F8"/>
    <w:rsid w:val="008C3CEF"/>
    <w:rsid w:val="008C45EA"/>
    <w:rsid w:val="008C69F4"/>
    <w:rsid w:val="008C6E92"/>
    <w:rsid w:val="008C6F0E"/>
    <w:rsid w:val="008D012A"/>
    <w:rsid w:val="008D1008"/>
    <w:rsid w:val="008D1AFB"/>
    <w:rsid w:val="008D1BDA"/>
    <w:rsid w:val="008D3912"/>
    <w:rsid w:val="008D3D37"/>
    <w:rsid w:val="008D40F4"/>
    <w:rsid w:val="008D4546"/>
    <w:rsid w:val="008D5C08"/>
    <w:rsid w:val="008D6148"/>
    <w:rsid w:val="008D7354"/>
    <w:rsid w:val="008D7A86"/>
    <w:rsid w:val="008E024D"/>
    <w:rsid w:val="008E14DA"/>
    <w:rsid w:val="008E269B"/>
    <w:rsid w:val="008E2D2D"/>
    <w:rsid w:val="008E6010"/>
    <w:rsid w:val="008E6804"/>
    <w:rsid w:val="008E6B3B"/>
    <w:rsid w:val="008F3294"/>
    <w:rsid w:val="008F333E"/>
    <w:rsid w:val="008F4DB6"/>
    <w:rsid w:val="008F5C53"/>
    <w:rsid w:val="008F62DE"/>
    <w:rsid w:val="008F6678"/>
    <w:rsid w:val="008F68F0"/>
    <w:rsid w:val="008F6A8F"/>
    <w:rsid w:val="008F73BD"/>
    <w:rsid w:val="008F7D80"/>
    <w:rsid w:val="009007C1"/>
    <w:rsid w:val="00901963"/>
    <w:rsid w:val="00902A24"/>
    <w:rsid w:val="009038DD"/>
    <w:rsid w:val="00903EEC"/>
    <w:rsid w:val="0090510F"/>
    <w:rsid w:val="00906672"/>
    <w:rsid w:val="009079DE"/>
    <w:rsid w:val="00911CF0"/>
    <w:rsid w:val="00911F9C"/>
    <w:rsid w:val="00913A73"/>
    <w:rsid w:val="009143A0"/>
    <w:rsid w:val="009149B5"/>
    <w:rsid w:val="00914D7B"/>
    <w:rsid w:val="00914FCA"/>
    <w:rsid w:val="00915CA1"/>
    <w:rsid w:val="009163F8"/>
    <w:rsid w:val="00916672"/>
    <w:rsid w:val="00916791"/>
    <w:rsid w:val="0091740E"/>
    <w:rsid w:val="009179CD"/>
    <w:rsid w:val="00917D0D"/>
    <w:rsid w:val="0092051F"/>
    <w:rsid w:val="00920C98"/>
    <w:rsid w:val="0092177C"/>
    <w:rsid w:val="00922E61"/>
    <w:rsid w:val="00924A24"/>
    <w:rsid w:val="0092771B"/>
    <w:rsid w:val="009308EA"/>
    <w:rsid w:val="009312A5"/>
    <w:rsid w:val="00931721"/>
    <w:rsid w:val="009321F6"/>
    <w:rsid w:val="0093306C"/>
    <w:rsid w:val="00933A15"/>
    <w:rsid w:val="00933A60"/>
    <w:rsid w:val="00934193"/>
    <w:rsid w:val="00934457"/>
    <w:rsid w:val="00934B18"/>
    <w:rsid w:val="00934F1C"/>
    <w:rsid w:val="00935EBF"/>
    <w:rsid w:val="00936F24"/>
    <w:rsid w:val="009401F3"/>
    <w:rsid w:val="0094178D"/>
    <w:rsid w:val="00943EC2"/>
    <w:rsid w:val="00944340"/>
    <w:rsid w:val="009501FE"/>
    <w:rsid w:val="00950502"/>
    <w:rsid w:val="00950CA4"/>
    <w:rsid w:val="00950EC6"/>
    <w:rsid w:val="00952B72"/>
    <w:rsid w:val="00952F88"/>
    <w:rsid w:val="00953915"/>
    <w:rsid w:val="00954A4F"/>
    <w:rsid w:val="00954F80"/>
    <w:rsid w:val="0095534A"/>
    <w:rsid w:val="00955732"/>
    <w:rsid w:val="00956849"/>
    <w:rsid w:val="00957117"/>
    <w:rsid w:val="00957E3F"/>
    <w:rsid w:val="009610FA"/>
    <w:rsid w:val="00961917"/>
    <w:rsid w:val="009620C6"/>
    <w:rsid w:val="00963BF2"/>
    <w:rsid w:val="0096401F"/>
    <w:rsid w:val="00965A1B"/>
    <w:rsid w:val="0096600E"/>
    <w:rsid w:val="0096629D"/>
    <w:rsid w:val="009701D1"/>
    <w:rsid w:val="00971894"/>
    <w:rsid w:val="00972E1E"/>
    <w:rsid w:val="009734DB"/>
    <w:rsid w:val="00974670"/>
    <w:rsid w:val="00976938"/>
    <w:rsid w:val="0097779F"/>
    <w:rsid w:val="009777B5"/>
    <w:rsid w:val="0097791D"/>
    <w:rsid w:val="00980C96"/>
    <w:rsid w:val="00980E0C"/>
    <w:rsid w:val="00982A95"/>
    <w:rsid w:val="00983BA0"/>
    <w:rsid w:val="00983EE7"/>
    <w:rsid w:val="00984CEE"/>
    <w:rsid w:val="00985046"/>
    <w:rsid w:val="00985779"/>
    <w:rsid w:val="009862B5"/>
    <w:rsid w:val="00987F4D"/>
    <w:rsid w:val="00990385"/>
    <w:rsid w:val="00991F4F"/>
    <w:rsid w:val="00992593"/>
    <w:rsid w:val="009934F2"/>
    <w:rsid w:val="00994298"/>
    <w:rsid w:val="009945DE"/>
    <w:rsid w:val="009951CA"/>
    <w:rsid w:val="009977B9"/>
    <w:rsid w:val="009A1126"/>
    <w:rsid w:val="009A2A4C"/>
    <w:rsid w:val="009A3100"/>
    <w:rsid w:val="009A3DBA"/>
    <w:rsid w:val="009A46B1"/>
    <w:rsid w:val="009A5389"/>
    <w:rsid w:val="009A5B37"/>
    <w:rsid w:val="009A5D9B"/>
    <w:rsid w:val="009A5E83"/>
    <w:rsid w:val="009A5F7E"/>
    <w:rsid w:val="009A7285"/>
    <w:rsid w:val="009B260B"/>
    <w:rsid w:val="009B2A2A"/>
    <w:rsid w:val="009B32A4"/>
    <w:rsid w:val="009B3C8C"/>
    <w:rsid w:val="009B3F7D"/>
    <w:rsid w:val="009B4E0B"/>
    <w:rsid w:val="009B7927"/>
    <w:rsid w:val="009B7A26"/>
    <w:rsid w:val="009B7E3A"/>
    <w:rsid w:val="009C0139"/>
    <w:rsid w:val="009C03FA"/>
    <w:rsid w:val="009C1316"/>
    <w:rsid w:val="009C14FF"/>
    <w:rsid w:val="009C2262"/>
    <w:rsid w:val="009C442F"/>
    <w:rsid w:val="009C4B85"/>
    <w:rsid w:val="009C6F04"/>
    <w:rsid w:val="009C716B"/>
    <w:rsid w:val="009C7414"/>
    <w:rsid w:val="009C77D5"/>
    <w:rsid w:val="009D1CFA"/>
    <w:rsid w:val="009D2231"/>
    <w:rsid w:val="009D3090"/>
    <w:rsid w:val="009D58AC"/>
    <w:rsid w:val="009D70E3"/>
    <w:rsid w:val="009E0505"/>
    <w:rsid w:val="009E0B10"/>
    <w:rsid w:val="009E27F2"/>
    <w:rsid w:val="009E2927"/>
    <w:rsid w:val="009E3CF6"/>
    <w:rsid w:val="009E3EFC"/>
    <w:rsid w:val="009E44BE"/>
    <w:rsid w:val="009E5043"/>
    <w:rsid w:val="009E536C"/>
    <w:rsid w:val="009E7C46"/>
    <w:rsid w:val="009E7D20"/>
    <w:rsid w:val="009E7ECB"/>
    <w:rsid w:val="009E7EE9"/>
    <w:rsid w:val="009F0946"/>
    <w:rsid w:val="009F4465"/>
    <w:rsid w:val="009F7DBF"/>
    <w:rsid w:val="00A007AE"/>
    <w:rsid w:val="00A01D17"/>
    <w:rsid w:val="00A01F26"/>
    <w:rsid w:val="00A01F85"/>
    <w:rsid w:val="00A02447"/>
    <w:rsid w:val="00A03ABD"/>
    <w:rsid w:val="00A046C9"/>
    <w:rsid w:val="00A04954"/>
    <w:rsid w:val="00A04B0D"/>
    <w:rsid w:val="00A05765"/>
    <w:rsid w:val="00A05EA9"/>
    <w:rsid w:val="00A07D8C"/>
    <w:rsid w:val="00A11027"/>
    <w:rsid w:val="00A11B7D"/>
    <w:rsid w:val="00A122DB"/>
    <w:rsid w:val="00A1343D"/>
    <w:rsid w:val="00A1435A"/>
    <w:rsid w:val="00A14B64"/>
    <w:rsid w:val="00A152F9"/>
    <w:rsid w:val="00A1567B"/>
    <w:rsid w:val="00A1610F"/>
    <w:rsid w:val="00A17294"/>
    <w:rsid w:val="00A22137"/>
    <w:rsid w:val="00A22312"/>
    <w:rsid w:val="00A2268C"/>
    <w:rsid w:val="00A23A5C"/>
    <w:rsid w:val="00A23EA7"/>
    <w:rsid w:val="00A24C87"/>
    <w:rsid w:val="00A26020"/>
    <w:rsid w:val="00A31048"/>
    <w:rsid w:val="00A3112C"/>
    <w:rsid w:val="00A314A2"/>
    <w:rsid w:val="00A3176A"/>
    <w:rsid w:val="00A32A15"/>
    <w:rsid w:val="00A345E5"/>
    <w:rsid w:val="00A3556F"/>
    <w:rsid w:val="00A37141"/>
    <w:rsid w:val="00A37F55"/>
    <w:rsid w:val="00A402A4"/>
    <w:rsid w:val="00A409BB"/>
    <w:rsid w:val="00A40A8B"/>
    <w:rsid w:val="00A41C6E"/>
    <w:rsid w:val="00A426FB"/>
    <w:rsid w:val="00A43185"/>
    <w:rsid w:val="00A43D1E"/>
    <w:rsid w:val="00A43DAE"/>
    <w:rsid w:val="00A44ADF"/>
    <w:rsid w:val="00A457DD"/>
    <w:rsid w:val="00A46D6F"/>
    <w:rsid w:val="00A51BF8"/>
    <w:rsid w:val="00A52B39"/>
    <w:rsid w:val="00A53078"/>
    <w:rsid w:val="00A538BC"/>
    <w:rsid w:val="00A53FD8"/>
    <w:rsid w:val="00A550A5"/>
    <w:rsid w:val="00A55B01"/>
    <w:rsid w:val="00A57932"/>
    <w:rsid w:val="00A608EF"/>
    <w:rsid w:val="00A61131"/>
    <w:rsid w:val="00A61E83"/>
    <w:rsid w:val="00A620E9"/>
    <w:rsid w:val="00A62BE8"/>
    <w:rsid w:val="00A62E55"/>
    <w:rsid w:val="00A63710"/>
    <w:rsid w:val="00A64AEC"/>
    <w:rsid w:val="00A653F1"/>
    <w:rsid w:val="00A66130"/>
    <w:rsid w:val="00A6616F"/>
    <w:rsid w:val="00A66B66"/>
    <w:rsid w:val="00A672D6"/>
    <w:rsid w:val="00A674A6"/>
    <w:rsid w:val="00A7097A"/>
    <w:rsid w:val="00A7190F"/>
    <w:rsid w:val="00A72073"/>
    <w:rsid w:val="00A7287E"/>
    <w:rsid w:val="00A73493"/>
    <w:rsid w:val="00A7378D"/>
    <w:rsid w:val="00A74833"/>
    <w:rsid w:val="00A764DF"/>
    <w:rsid w:val="00A76FF9"/>
    <w:rsid w:val="00A77E9E"/>
    <w:rsid w:val="00A80971"/>
    <w:rsid w:val="00A81B27"/>
    <w:rsid w:val="00A82DBC"/>
    <w:rsid w:val="00A837E6"/>
    <w:rsid w:val="00A83B36"/>
    <w:rsid w:val="00A8752D"/>
    <w:rsid w:val="00A87EFB"/>
    <w:rsid w:val="00A90263"/>
    <w:rsid w:val="00A90A9F"/>
    <w:rsid w:val="00A91DB4"/>
    <w:rsid w:val="00A9326D"/>
    <w:rsid w:val="00A93D07"/>
    <w:rsid w:val="00A942E2"/>
    <w:rsid w:val="00A945A9"/>
    <w:rsid w:val="00A954B1"/>
    <w:rsid w:val="00A97D8E"/>
    <w:rsid w:val="00A97F91"/>
    <w:rsid w:val="00AA2571"/>
    <w:rsid w:val="00AA4714"/>
    <w:rsid w:val="00AA5828"/>
    <w:rsid w:val="00AA5B9F"/>
    <w:rsid w:val="00AA71F4"/>
    <w:rsid w:val="00AB0F86"/>
    <w:rsid w:val="00AB2232"/>
    <w:rsid w:val="00AB2C88"/>
    <w:rsid w:val="00AB2F05"/>
    <w:rsid w:val="00AB4456"/>
    <w:rsid w:val="00AB4ABA"/>
    <w:rsid w:val="00AB78DD"/>
    <w:rsid w:val="00AC0092"/>
    <w:rsid w:val="00AC0A6C"/>
    <w:rsid w:val="00AC0F61"/>
    <w:rsid w:val="00AC191E"/>
    <w:rsid w:val="00AC1B1C"/>
    <w:rsid w:val="00AC4143"/>
    <w:rsid w:val="00AC4158"/>
    <w:rsid w:val="00AC4D98"/>
    <w:rsid w:val="00AC5054"/>
    <w:rsid w:val="00AC5658"/>
    <w:rsid w:val="00AC6F04"/>
    <w:rsid w:val="00AD0D68"/>
    <w:rsid w:val="00AD165F"/>
    <w:rsid w:val="00AD2A3E"/>
    <w:rsid w:val="00AD30BE"/>
    <w:rsid w:val="00AD3B9A"/>
    <w:rsid w:val="00AD401E"/>
    <w:rsid w:val="00AD5F8F"/>
    <w:rsid w:val="00AE0081"/>
    <w:rsid w:val="00AE0E5E"/>
    <w:rsid w:val="00AE1C64"/>
    <w:rsid w:val="00AE2D5D"/>
    <w:rsid w:val="00AE2FC1"/>
    <w:rsid w:val="00AE348C"/>
    <w:rsid w:val="00AE482D"/>
    <w:rsid w:val="00AE4C59"/>
    <w:rsid w:val="00AE4CE0"/>
    <w:rsid w:val="00AE6296"/>
    <w:rsid w:val="00AF014B"/>
    <w:rsid w:val="00AF01B1"/>
    <w:rsid w:val="00AF07A5"/>
    <w:rsid w:val="00AF13AC"/>
    <w:rsid w:val="00AF13D9"/>
    <w:rsid w:val="00AF1783"/>
    <w:rsid w:val="00AF21D5"/>
    <w:rsid w:val="00AF4C19"/>
    <w:rsid w:val="00AF507B"/>
    <w:rsid w:val="00AF51A6"/>
    <w:rsid w:val="00AF52BB"/>
    <w:rsid w:val="00AF5B0D"/>
    <w:rsid w:val="00B046B0"/>
    <w:rsid w:val="00B04CFA"/>
    <w:rsid w:val="00B054EB"/>
    <w:rsid w:val="00B05FE7"/>
    <w:rsid w:val="00B060E1"/>
    <w:rsid w:val="00B0610B"/>
    <w:rsid w:val="00B0670B"/>
    <w:rsid w:val="00B10660"/>
    <w:rsid w:val="00B10863"/>
    <w:rsid w:val="00B10E2D"/>
    <w:rsid w:val="00B11AD6"/>
    <w:rsid w:val="00B12AC0"/>
    <w:rsid w:val="00B12CF4"/>
    <w:rsid w:val="00B13238"/>
    <w:rsid w:val="00B1385A"/>
    <w:rsid w:val="00B13CE7"/>
    <w:rsid w:val="00B14074"/>
    <w:rsid w:val="00B14541"/>
    <w:rsid w:val="00B159C9"/>
    <w:rsid w:val="00B1606D"/>
    <w:rsid w:val="00B161CB"/>
    <w:rsid w:val="00B16377"/>
    <w:rsid w:val="00B1784D"/>
    <w:rsid w:val="00B214F1"/>
    <w:rsid w:val="00B2203B"/>
    <w:rsid w:val="00B22498"/>
    <w:rsid w:val="00B236D3"/>
    <w:rsid w:val="00B23817"/>
    <w:rsid w:val="00B24C69"/>
    <w:rsid w:val="00B24CE3"/>
    <w:rsid w:val="00B259FA"/>
    <w:rsid w:val="00B26BFA"/>
    <w:rsid w:val="00B27748"/>
    <w:rsid w:val="00B30C3C"/>
    <w:rsid w:val="00B3351D"/>
    <w:rsid w:val="00B33B03"/>
    <w:rsid w:val="00B351C8"/>
    <w:rsid w:val="00B351E2"/>
    <w:rsid w:val="00B35DCB"/>
    <w:rsid w:val="00B369EF"/>
    <w:rsid w:val="00B37A05"/>
    <w:rsid w:val="00B37F8C"/>
    <w:rsid w:val="00B455CF"/>
    <w:rsid w:val="00B45880"/>
    <w:rsid w:val="00B46598"/>
    <w:rsid w:val="00B47B7A"/>
    <w:rsid w:val="00B502DF"/>
    <w:rsid w:val="00B504CC"/>
    <w:rsid w:val="00B50540"/>
    <w:rsid w:val="00B50D39"/>
    <w:rsid w:val="00B51AE5"/>
    <w:rsid w:val="00B53021"/>
    <w:rsid w:val="00B53B6B"/>
    <w:rsid w:val="00B53D56"/>
    <w:rsid w:val="00B56FA5"/>
    <w:rsid w:val="00B5700C"/>
    <w:rsid w:val="00B57EC6"/>
    <w:rsid w:val="00B612CA"/>
    <w:rsid w:val="00B61680"/>
    <w:rsid w:val="00B61808"/>
    <w:rsid w:val="00B61A58"/>
    <w:rsid w:val="00B61D97"/>
    <w:rsid w:val="00B634B0"/>
    <w:rsid w:val="00B64129"/>
    <w:rsid w:val="00B64458"/>
    <w:rsid w:val="00B646B8"/>
    <w:rsid w:val="00B64925"/>
    <w:rsid w:val="00B64CF8"/>
    <w:rsid w:val="00B64E15"/>
    <w:rsid w:val="00B65675"/>
    <w:rsid w:val="00B70BDC"/>
    <w:rsid w:val="00B7257A"/>
    <w:rsid w:val="00B72ABB"/>
    <w:rsid w:val="00B73D3B"/>
    <w:rsid w:val="00B75055"/>
    <w:rsid w:val="00B76685"/>
    <w:rsid w:val="00B77704"/>
    <w:rsid w:val="00B82391"/>
    <w:rsid w:val="00B837A1"/>
    <w:rsid w:val="00B848E9"/>
    <w:rsid w:val="00B84D3F"/>
    <w:rsid w:val="00B84F46"/>
    <w:rsid w:val="00B852F0"/>
    <w:rsid w:val="00B8583C"/>
    <w:rsid w:val="00B85D39"/>
    <w:rsid w:val="00B85F6F"/>
    <w:rsid w:val="00B86269"/>
    <w:rsid w:val="00B864EE"/>
    <w:rsid w:val="00B86A42"/>
    <w:rsid w:val="00B86BCC"/>
    <w:rsid w:val="00B86C7F"/>
    <w:rsid w:val="00B86C88"/>
    <w:rsid w:val="00B870D2"/>
    <w:rsid w:val="00B9100F"/>
    <w:rsid w:val="00B925CC"/>
    <w:rsid w:val="00B939C9"/>
    <w:rsid w:val="00B943D1"/>
    <w:rsid w:val="00B94D36"/>
    <w:rsid w:val="00B9586B"/>
    <w:rsid w:val="00B97237"/>
    <w:rsid w:val="00B97658"/>
    <w:rsid w:val="00B97D0A"/>
    <w:rsid w:val="00BA07B6"/>
    <w:rsid w:val="00BA0C90"/>
    <w:rsid w:val="00BA0FE2"/>
    <w:rsid w:val="00BA2090"/>
    <w:rsid w:val="00BA255D"/>
    <w:rsid w:val="00BA2BCC"/>
    <w:rsid w:val="00BA2DE3"/>
    <w:rsid w:val="00BA30EE"/>
    <w:rsid w:val="00BA47AB"/>
    <w:rsid w:val="00BA483C"/>
    <w:rsid w:val="00BA4A8C"/>
    <w:rsid w:val="00BA660F"/>
    <w:rsid w:val="00BA7F72"/>
    <w:rsid w:val="00BB01DF"/>
    <w:rsid w:val="00BB5BEA"/>
    <w:rsid w:val="00BB68A8"/>
    <w:rsid w:val="00BB7E09"/>
    <w:rsid w:val="00BB7E15"/>
    <w:rsid w:val="00BC5324"/>
    <w:rsid w:val="00BC6411"/>
    <w:rsid w:val="00BC6438"/>
    <w:rsid w:val="00BC6AA6"/>
    <w:rsid w:val="00BD1AC7"/>
    <w:rsid w:val="00BD4345"/>
    <w:rsid w:val="00BD514A"/>
    <w:rsid w:val="00BD51CB"/>
    <w:rsid w:val="00BD6794"/>
    <w:rsid w:val="00BD73A6"/>
    <w:rsid w:val="00BD79CC"/>
    <w:rsid w:val="00BE09C6"/>
    <w:rsid w:val="00BE1A76"/>
    <w:rsid w:val="00BE24FD"/>
    <w:rsid w:val="00BE3E03"/>
    <w:rsid w:val="00BE3EBA"/>
    <w:rsid w:val="00BE4293"/>
    <w:rsid w:val="00BE42C2"/>
    <w:rsid w:val="00BE5821"/>
    <w:rsid w:val="00BE6B85"/>
    <w:rsid w:val="00BE7073"/>
    <w:rsid w:val="00BE7354"/>
    <w:rsid w:val="00BE7A1F"/>
    <w:rsid w:val="00BF0A5C"/>
    <w:rsid w:val="00BF161F"/>
    <w:rsid w:val="00BF2789"/>
    <w:rsid w:val="00BF28D3"/>
    <w:rsid w:val="00BF2BA9"/>
    <w:rsid w:val="00BF3C51"/>
    <w:rsid w:val="00BF54C2"/>
    <w:rsid w:val="00BF5575"/>
    <w:rsid w:val="00BF60BE"/>
    <w:rsid w:val="00BF684B"/>
    <w:rsid w:val="00BF6AE2"/>
    <w:rsid w:val="00BF6C8E"/>
    <w:rsid w:val="00BF750A"/>
    <w:rsid w:val="00BF7C4B"/>
    <w:rsid w:val="00C00232"/>
    <w:rsid w:val="00C01771"/>
    <w:rsid w:val="00C02281"/>
    <w:rsid w:val="00C02959"/>
    <w:rsid w:val="00C02D3F"/>
    <w:rsid w:val="00C05011"/>
    <w:rsid w:val="00C0562E"/>
    <w:rsid w:val="00C10356"/>
    <w:rsid w:val="00C1094F"/>
    <w:rsid w:val="00C12225"/>
    <w:rsid w:val="00C139DF"/>
    <w:rsid w:val="00C14DA1"/>
    <w:rsid w:val="00C15754"/>
    <w:rsid w:val="00C162C4"/>
    <w:rsid w:val="00C16B36"/>
    <w:rsid w:val="00C20011"/>
    <w:rsid w:val="00C22568"/>
    <w:rsid w:val="00C231D1"/>
    <w:rsid w:val="00C24A2B"/>
    <w:rsid w:val="00C252E6"/>
    <w:rsid w:val="00C3079E"/>
    <w:rsid w:val="00C30B83"/>
    <w:rsid w:val="00C31441"/>
    <w:rsid w:val="00C31906"/>
    <w:rsid w:val="00C327E7"/>
    <w:rsid w:val="00C329E3"/>
    <w:rsid w:val="00C331CB"/>
    <w:rsid w:val="00C34ABD"/>
    <w:rsid w:val="00C34CAF"/>
    <w:rsid w:val="00C35AF6"/>
    <w:rsid w:val="00C36D6C"/>
    <w:rsid w:val="00C37A53"/>
    <w:rsid w:val="00C42142"/>
    <w:rsid w:val="00C42461"/>
    <w:rsid w:val="00C43540"/>
    <w:rsid w:val="00C436F6"/>
    <w:rsid w:val="00C442E8"/>
    <w:rsid w:val="00C452ED"/>
    <w:rsid w:val="00C45DCE"/>
    <w:rsid w:val="00C45E79"/>
    <w:rsid w:val="00C46C34"/>
    <w:rsid w:val="00C51995"/>
    <w:rsid w:val="00C52080"/>
    <w:rsid w:val="00C5225F"/>
    <w:rsid w:val="00C523EC"/>
    <w:rsid w:val="00C52DE9"/>
    <w:rsid w:val="00C539A6"/>
    <w:rsid w:val="00C539FC"/>
    <w:rsid w:val="00C56977"/>
    <w:rsid w:val="00C5742C"/>
    <w:rsid w:val="00C62F58"/>
    <w:rsid w:val="00C633B1"/>
    <w:rsid w:val="00C6762E"/>
    <w:rsid w:val="00C678AD"/>
    <w:rsid w:val="00C7026D"/>
    <w:rsid w:val="00C7143E"/>
    <w:rsid w:val="00C724C5"/>
    <w:rsid w:val="00C7336B"/>
    <w:rsid w:val="00C74D1C"/>
    <w:rsid w:val="00C75023"/>
    <w:rsid w:val="00C75A2E"/>
    <w:rsid w:val="00C76304"/>
    <w:rsid w:val="00C763D4"/>
    <w:rsid w:val="00C76725"/>
    <w:rsid w:val="00C76E9E"/>
    <w:rsid w:val="00C80521"/>
    <w:rsid w:val="00C807E9"/>
    <w:rsid w:val="00C808D6"/>
    <w:rsid w:val="00C80BD4"/>
    <w:rsid w:val="00C82194"/>
    <w:rsid w:val="00C821EF"/>
    <w:rsid w:val="00C832FC"/>
    <w:rsid w:val="00C844A3"/>
    <w:rsid w:val="00C84DF0"/>
    <w:rsid w:val="00C84FA9"/>
    <w:rsid w:val="00C8611D"/>
    <w:rsid w:val="00C862D8"/>
    <w:rsid w:val="00C86657"/>
    <w:rsid w:val="00C87C68"/>
    <w:rsid w:val="00C91305"/>
    <w:rsid w:val="00C91653"/>
    <w:rsid w:val="00C930EB"/>
    <w:rsid w:val="00C9362A"/>
    <w:rsid w:val="00C93AF0"/>
    <w:rsid w:val="00C95904"/>
    <w:rsid w:val="00C95CEA"/>
    <w:rsid w:val="00C9679A"/>
    <w:rsid w:val="00C97ABF"/>
    <w:rsid w:val="00C97E40"/>
    <w:rsid w:val="00CA1F33"/>
    <w:rsid w:val="00CA3023"/>
    <w:rsid w:val="00CA319F"/>
    <w:rsid w:val="00CA3362"/>
    <w:rsid w:val="00CA54AA"/>
    <w:rsid w:val="00CA65E6"/>
    <w:rsid w:val="00CA6988"/>
    <w:rsid w:val="00CB007E"/>
    <w:rsid w:val="00CB1554"/>
    <w:rsid w:val="00CB2017"/>
    <w:rsid w:val="00CB2AB8"/>
    <w:rsid w:val="00CB360B"/>
    <w:rsid w:val="00CB577A"/>
    <w:rsid w:val="00CB5ABE"/>
    <w:rsid w:val="00CB6B10"/>
    <w:rsid w:val="00CC1E16"/>
    <w:rsid w:val="00CC2F06"/>
    <w:rsid w:val="00CC3706"/>
    <w:rsid w:val="00CC3CC7"/>
    <w:rsid w:val="00CC5F42"/>
    <w:rsid w:val="00CC6889"/>
    <w:rsid w:val="00CC6D45"/>
    <w:rsid w:val="00CC7374"/>
    <w:rsid w:val="00CD0B64"/>
    <w:rsid w:val="00CD2EAE"/>
    <w:rsid w:val="00CD48D2"/>
    <w:rsid w:val="00CD56AE"/>
    <w:rsid w:val="00CD59BE"/>
    <w:rsid w:val="00CD7464"/>
    <w:rsid w:val="00CD74EC"/>
    <w:rsid w:val="00CE0C18"/>
    <w:rsid w:val="00CE0FFE"/>
    <w:rsid w:val="00CE131C"/>
    <w:rsid w:val="00CE167D"/>
    <w:rsid w:val="00CE35B9"/>
    <w:rsid w:val="00CE4AB5"/>
    <w:rsid w:val="00CE5B8C"/>
    <w:rsid w:val="00CF014E"/>
    <w:rsid w:val="00CF1004"/>
    <w:rsid w:val="00CF24A2"/>
    <w:rsid w:val="00CF3A42"/>
    <w:rsid w:val="00CF4F3C"/>
    <w:rsid w:val="00CF5F44"/>
    <w:rsid w:val="00CF775E"/>
    <w:rsid w:val="00CF77E4"/>
    <w:rsid w:val="00CF7F4D"/>
    <w:rsid w:val="00D014C3"/>
    <w:rsid w:val="00D0252B"/>
    <w:rsid w:val="00D0558B"/>
    <w:rsid w:val="00D05A7E"/>
    <w:rsid w:val="00D07FF6"/>
    <w:rsid w:val="00D1055A"/>
    <w:rsid w:val="00D105AA"/>
    <w:rsid w:val="00D10E19"/>
    <w:rsid w:val="00D11536"/>
    <w:rsid w:val="00D115B4"/>
    <w:rsid w:val="00D11723"/>
    <w:rsid w:val="00D123F5"/>
    <w:rsid w:val="00D134D8"/>
    <w:rsid w:val="00D14576"/>
    <w:rsid w:val="00D14CE1"/>
    <w:rsid w:val="00D1614C"/>
    <w:rsid w:val="00D17ED1"/>
    <w:rsid w:val="00D2075D"/>
    <w:rsid w:val="00D21CB9"/>
    <w:rsid w:val="00D21F3D"/>
    <w:rsid w:val="00D23C39"/>
    <w:rsid w:val="00D24285"/>
    <w:rsid w:val="00D25A7E"/>
    <w:rsid w:val="00D25F72"/>
    <w:rsid w:val="00D263F6"/>
    <w:rsid w:val="00D264A9"/>
    <w:rsid w:val="00D27EE6"/>
    <w:rsid w:val="00D31649"/>
    <w:rsid w:val="00D3200F"/>
    <w:rsid w:val="00D32FB3"/>
    <w:rsid w:val="00D3374C"/>
    <w:rsid w:val="00D34A5E"/>
    <w:rsid w:val="00D36FBB"/>
    <w:rsid w:val="00D3776D"/>
    <w:rsid w:val="00D410C3"/>
    <w:rsid w:val="00D4179B"/>
    <w:rsid w:val="00D41F48"/>
    <w:rsid w:val="00D421D3"/>
    <w:rsid w:val="00D4402E"/>
    <w:rsid w:val="00D46B01"/>
    <w:rsid w:val="00D47B53"/>
    <w:rsid w:val="00D47D24"/>
    <w:rsid w:val="00D5320A"/>
    <w:rsid w:val="00D5413C"/>
    <w:rsid w:val="00D54522"/>
    <w:rsid w:val="00D55D9D"/>
    <w:rsid w:val="00D60818"/>
    <w:rsid w:val="00D60E53"/>
    <w:rsid w:val="00D613C0"/>
    <w:rsid w:val="00D63301"/>
    <w:rsid w:val="00D6535E"/>
    <w:rsid w:val="00D65A73"/>
    <w:rsid w:val="00D65E7B"/>
    <w:rsid w:val="00D671E6"/>
    <w:rsid w:val="00D707A6"/>
    <w:rsid w:val="00D708CA"/>
    <w:rsid w:val="00D70982"/>
    <w:rsid w:val="00D74904"/>
    <w:rsid w:val="00D74F58"/>
    <w:rsid w:val="00D75EB8"/>
    <w:rsid w:val="00D75F42"/>
    <w:rsid w:val="00D80A2C"/>
    <w:rsid w:val="00D80C89"/>
    <w:rsid w:val="00D8384E"/>
    <w:rsid w:val="00D841FF"/>
    <w:rsid w:val="00D847B4"/>
    <w:rsid w:val="00D863E3"/>
    <w:rsid w:val="00D90089"/>
    <w:rsid w:val="00D90507"/>
    <w:rsid w:val="00D926E1"/>
    <w:rsid w:val="00D937E1"/>
    <w:rsid w:val="00D93951"/>
    <w:rsid w:val="00D93A07"/>
    <w:rsid w:val="00D93ACB"/>
    <w:rsid w:val="00D9744C"/>
    <w:rsid w:val="00DA011C"/>
    <w:rsid w:val="00DA1C7E"/>
    <w:rsid w:val="00DA3C88"/>
    <w:rsid w:val="00DA3E24"/>
    <w:rsid w:val="00DA6B31"/>
    <w:rsid w:val="00DA6C0A"/>
    <w:rsid w:val="00DB02D8"/>
    <w:rsid w:val="00DB1060"/>
    <w:rsid w:val="00DB12B3"/>
    <w:rsid w:val="00DB2786"/>
    <w:rsid w:val="00DB305C"/>
    <w:rsid w:val="00DB34CD"/>
    <w:rsid w:val="00DB4DA2"/>
    <w:rsid w:val="00DB5E4D"/>
    <w:rsid w:val="00DB618A"/>
    <w:rsid w:val="00DB6286"/>
    <w:rsid w:val="00DB6E7C"/>
    <w:rsid w:val="00DC026D"/>
    <w:rsid w:val="00DC07A3"/>
    <w:rsid w:val="00DC0D8F"/>
    <w:rsid w:val="00DC2AAD"/>
    <w:rsid w:val="00DC55B6"/>
    <w:rsid w:val="00DC5F89"/>
    <w:rsid w:val="00DC7322"/>
    <w:rsid w:val="00DD0B2B"/>
    <w:rsid w:val="00DD2755"/>
    <w:rsid w:val="00DD34BC"/>
    <w:rsid w:val="00DD39E0"/>
    <w:rsid w:val="00DD3AAA"/>
    <w:rsid w:val="00DD4906"/>
    <w:rsid w:val="00DD6C6F"/>
    <w:rsid w:val="00DD720B"/>
    <w:rsid w:val="00DD736D"/>
    <w:rsid w:val="00DE07FD"/>
    <w:rsid w:val="00DE251A"/>
    <w:rsid w:val="00DE59CB"/>
    <w:rsid w:val="00DE69CA"/>
    <w:rsid w:val="00DE7D35"/>
    <w:rsid w:val="00DF0954"/>
    <w:rsid w:val="00DF0E0F"/>
    <w:rsid w:val="00DF0F65"/>
    <w:rsid w:val="00DF1975"/>
    <w:rsid w:val="00DF1F50"/>
    <w:rsid w:val="00DF2014"/>
    <w:rsid w:val="00DF25FD"/>
    <w:rsid w:val="00DF3C57"/>
    <w:rsid w:val="00DF4807"/>
    <w:rsid w:val="00DF5106"/>
    <w:rsid w:val="00DF625C"/>
    <w:rsid w:val="00DF6616"/>
    <w:rsid w:val="00DF7C95"/>
    <w:rsid w:val="00E01188"/>
    <w:rsid w:val="00E01C57"/>
    <w:rsid w:val="00E033CE"/>
    <w:rsid w:val="00E04495"/>
    <w:rsid w:val="00E05872"/>
    <w:rsid w:val="00E05A47"/>
    <w:rsid w:val="00E05C31"/>
    <w:rsid w:val="00E10625"/>
    <w:rsid w:val="00E11B8A"/>
    <w:rsid w:val="00E1269A"/>
    <w:rsid w:val="00E129B2"/>
    <w:rsid w:val="00E130A4"/>
    <w:rsid w:val="00E13407"/>
    <w:rsid w:val="00E17901"/>
    <w:rsid w:val="00E213E5"/>
    <w:rsid w:val="00E22015"/>
    <w:rsid w:val="00E2206C"/>
    <w:rsid w:val="00E2254C"/>
    <w:rsid w:val="00E22880"/>
    <w:rsid w:val="00E23073"/>
    <w:rsid w:val="00E23386"/>
    <w:rsid w:val="00E23A62"/>
    <w:rsid w:val="00E240A8"/>
    <w:rsid w:val="00E24627"/>
    <w:rsid w:val="00E26D4E"/>
    <w:rsid w:val="00E32E0B"/>
    <w:rsid w:val="00E3379C"/>
    <w:rsid w:val="00E36E88"/>
    <w:rsid w:val="00E36F6F"/>
    <w:rsid w:val="00E37F52"/>
    <w:rsid w:val="00E408CD"/>
    <w:rsid w:val="00E40F15"/>
    <w:rsid w:val="00E4138B"/>
    <w:rsid w:val="00E41665"/>
    <w:rsid w:val="00E424DE"/>
    <w:rsid w:val="00E44220"/>
    <w:rsid w:val="00E44B97"/>
    <w:rsid w:val="00E479AF"/>
    <w:rsid w:val="00E5012A"/>
    <w:rsid w:val="00E517A1"/>
    <w:rsid w:val="00E52678"/>
    <w:rsid w:val="00E53962"/>
    <w:rsid w:val="00E5697A"/>
    <w:rsid w:val="00E5743E"/>
    <w:rsid w:val="00E60CAC"/>
    <w:rsid w:val="00E60DC2"/>
    <w:rsid w:val="00E63465"/>
    <w:rsid w:val="00E63F45"/>
    <w:rsid w:val="00E64EC4"/>
    <w:rsid w:val="00E66748"/>
    <w:rsid w:val="00E66D74"/>
    <w:rsid w:val="00E6713E"/>
    <w:rsid w:val="00E67A4F"/>
    <w:rsid w:val="00E72EDA"/>
    <w:rsid w:val="00E72FA4"/>
    <w:rsid w:val="00E739FB"/>
    <w:rsid w:val="00E75303"/>
    <w:rsid w:val="00E75A80"/>
    <w:rsid w:val="00E76433"/>
    <w:rsid w:val="00E76E25"/>
    <w:rsid w:val="00E80170"/>
    <w:rsid w:val="00E80C52"/>
    <w:rsid w:val="00E83B5A"/>
    <w:rsid w:val="00E84429"/>
    <w:rsid w:val="00E855FC"/>
    <w:rsid w:val="00E85652"/>
    <w:rsid w:val="00E860E7"/>
    <w:rsid w:val="00E867C0"/>
    <w:rsid w:val="00E9064D"/>
    <w:rsid w:val="00E9067F"/>
    <w:rsid w:val="00E9183D"/>
    <w:rsid w:val="00E92A16"/>
    <w:rsid w:val="00E93572"/>
    <w:rsid w:val="00E94B82"/>
    <w:rsid w:val="00E94BFD"/>
    <w:rsid w:val="00E950A9"/>
    <w:rsid w:val="00E9515E"/>
    <w:rsid w:val="00E9569D"/>
    <w:rsid w:val="00EA04FA"/>
    <w:rsid w:val="00EA207E"/>
    <w:rsid w:val="00EA26AD"/>
    <w:rsid w:val="00EA28FF"/>
    <w:rsid w:val="00EA3251"/>
    <w:rsid w:val="00EA5F7B"/>
    <w:rsid w:val="00EA72DF"/>
    <w:rsid w:val="00EB01FE"/>
    <w:rsid w:val="00EB11E8"/>
    <w:rsid w:val="00EB21FD"/>
    <w:rsid w:val="00EB2685"/>
    <w:rsid w:val="00EB2979"/>
    <w:rsid w:val="00EB2BCB"/>
    <w:rsid w:val="00EB2BEB"/>
    <w:rsid w:val="00EB479C"/>
    <w:rsid w:val="00EB4E65"/>
    <w:rsid w:val="00EB5F32"/>
    <w:rsid w:val="00EB616F"/>
    <w:rsid w:val="00EC0D27"/>
    <w:rsid w:val="00EC4071"/>
    <w:rsid w:val="00EC503F"/>
    <w:rsid w:val="00EC517F"/>
    <w:rsid w:val="00EC54E6"/>
    <w:rsid w:val="00EC561E"/>
    <w:rsid w:val="00EC5F97"/>
    <w:rsid w:val="00EC63FC"/>
    <w:rsid w:val="00EC716C"/>
    <w:rsid w:val="00EC7B4D"/>
    <w:rsid w:val="00ED0095"/>
    <w:rsid w:val="00ED08F5"/>
    <w:rsid w:val="00ED2A74"/>
    <w:rsid w:val="00ED3CD8"/>
    <w:rsid w:val="00ED4083"/>
    <w:rsid w:val="00ED4A7A"/>
    <w:rsid w:val="00ED4AC4"/>
    <w:rsid w:val="00ED6362"/>
    <w:rsid w:val="00ED728C"/>
    <w:rsid w:val="00ED75A0"/>
    <w:rsid w:val="00ED7E96"/>
    <w:rsid w:val="00EE1F1A"/>
    <w:rsid w:val="00EE3796"/>
    <w:rsid w:val="00EE4642"/>
    <w:rsid w:val="00EE4AF3"/>
    <w:rsid w:val="00EE529F"/>
    <w:rsid w:val="00EE58CB"/>
    <w:rsid w:val="00EF1412"/>
    <w:rsid w:val="00EF2343"/>
    <w:rsid w:val="00EF2762"/>
    <w:rsid w:val="00EF4421"/>
    <w:rsid w:val="00EF584C"/>
    <w:rsid w:val="00EF616F"/>
    <w:rsid w:val="00EF757D"/>
    <w:rsid w:val="00F00AA9"/>
    <w:rsid w:val="00F010AE"/>
    <w:rsid w:val="00F03D6E"/>
    <w:rsid w:val="00F06E5D"/>
    <w:rsid w:val="00F07461"/>
    <w:rsid w:val="00F1191A"/>
    <w:rsid w:val="00F1222D"/>
    <w:rsid w:val="00F149C0"/>
    <w:rsid w:val="00F154A0"/>
    <w:rsid w:val="00F157F6"/>
    <w:rsid w:val="00F169E6"/>
    <w:rsid w:val="00F16EEC"/>
    <w:rsid w:val="00F1718D"/>
    <w:rsid w:val="00F17453"/>
    <w:rsid w:val="00F2077A"/>
    <w:rsid w:val="00F244D7"/>
    <w:rsid w:val="00F26311"/>
    <w:rsid w:val="00F2768A"/>
    <w:rsid w:val="00F30973"/>
    <w:rsid w:val="00F320D9"/>
    <w:rsid w:val="00F34FCE"/>
    <w:rsid w:val="00F35D9F"/>
    <w:rsid w:val="00F40845"/>
    <w:rsid w:val="00F41B28"/>
    <w:rsid w:val="00F42CB1"/>
    <w:rsid w:val="00F4353A"/>
    <w:rsid w:val="00F43D34"/>
    <w:rsid w:val="00F47955"/>
    <w:rsid w:val="00F47995"/>
    <w:rsid w:val="00F50125"/>
    <w:rsid w:val="00F50A5A"/>
    <w:rsid w:val="00F51D52"/>
    <w:rsid w:val="00F53824"/>
    <w:rsid w:val="00F538C2"/>
    <w:rsid w:val="00F54C6C"/>
    <w:rsid w:val="00F56573"/>
    <w:rsid w:val="00F5734B"/>
    <w:rsid w:val="00F6023A"/>
    <w:rsid w:val="00F61C6E"/>
    <w:rsid w:val="00F6218C"/>
    <w:rsid w:val="00F6258D"/>
    <w:rsid w:val="00F62991"/>
    <w:rsid w:val="00F630A3"/>
    <w:rsid w:val="00F63C83"/>
    <w:rsid w:val="00F64C94"/>
    <w:rsid w:val="00F64DC9"/>
    <w:rsid w:val="00F64DF8"/>
    <w:rsid w:val="00F658AD"/>
    <w:rsid w:val="00F67262"/>
    <w:rsid w:val="00F673E2"/>
    <w:rsid w:val="00F677F9"/>
    <w:rsid w:val="00F678B2"/>
    <w:rsid w:val="00F700C9"/>
    <w:rsid w:val="00F706CD"/>
    <w:rsid w:val="00F7139C"/>
    <w:rsid w:val="00F74609"/>
    <w:rsid w:val="00F74D45"/>
    <w:rsid w:val="00F74FBA"/>
    <w:rsid w:val="00F7749C"/>
    <w:rsid w:val="00F77AC1"/>
    <w:rsid w:val="00F77E9B"/>
    <w:rsid w:val="00F8027F"/>
    <w:rsid w:val="00F8052D"/>
    <w:rsid w:val="00F823BA"/>
    <w:rsid w:val="00F8248C"/>
    <w:rsid w:val="00F830DE"/>
    <w:rsid w:val="00F84C4B"/>
    <w:rsid w:val="00F85A71"/>
    <w:rsid w:val="00F86957"/>
    <w:rsid w:val="00F86B07"/>
    <w:rsid w:val="00F87641"/>
    <w:rsid w:val="00F876EC"/>
    <w:rsid w:val="00F87EFB"/>
    <w:rsid w:val="00F9053A"/>
    <w:rsid w:val="00F92D78"/>
    <w:rsid w:val="00F94CB6"/>
    <w:rsid w:val="00F94FA8"/>
    <w:rsid w:val="00F952DD"/>
    <w:rsid w:val="00F96BC7"/>
    <w:rsid w:val="00F96F7F"/>
    <w:rsid w:val="00FA032B"/>
    <w:rsid w:val="00FA059D"/>
    <w:rsid w:val="00FA15CB"/>
    <w:rsid w:val="00FA3F99"/>
    <w:rsid w:val="00FA5DD1"/>
    <w:rsid w:val="00FA6FA0"/>
    <w:rsid w:val="00FA7974"/>
    <w:rsid w:val="00FA799A"/>
    <w:rsid w:val="00FA7BA8"/>
    <w:rsid w:val="00FB059C"/>
    <w:rsid w:val="00FB062B"/>
    <w:rsid w:val="00FB0EC2"/>
    <w:rsid w:val="00FB0F41"/>
    <w:rsid w:val="00FB1308"/>
    <w:rsid w:val="00FB17D4"/>
    <w:rsid w:val="00FB33FA"/>
    <w:rsid w:val="00FB3B17"/>
    <w:rsid w:val="00FB4FF0"/>
    <w:rsid w:val="00FC09C4"/>
    <w:rsid w:val="00FC14D6"/>
    <w:rsid w:val="00FC1F4A"/>
    <w:rsid w:val="00FC3028"/>
    <w:rsid w:val="00FC41CD"/>
    <w:rsid w:val="00FC52F9"/>
    <w:rsid w:val="00FC594F"/>
    <w:rsid w:val="00FC6261"/>
    <w:rsid w:val="00FC64B8"/>
    <w:rsid w:val="00FC68E5"/>
    <w:rsid w:val="00FC6979"/>
    <w:rsid w:val="00FD0018"/>
    <w:rsid w:val="00FD09EF"/>
    <w:rsid w:val="00FD0E70"/>
    <w:rsid w:val="00FD1504"/>
    <w:rsid w:val="00FD1DC4"/>
    <w:rsid w:val="00FD2120"/>
    <w:rsid w:val="00FD30B7"/>
    <w:rsid w:val="00FD3449"/>
    <w:rsid w:val="00FD3546"/>
    <w:rsid w:val="00FD42DA"/>
    <w:rsid w:val="00FD58B7"/>
    <w:rsid w:val="00FE1B6B"/>
    <w:rsid w:val="00FE1D8B"/>
    <w:rsid w:val="00FE268B"/>
    <w:rsid w:val="00FE323A"/>
    <w:rsid w:val="00FE3E2D"/>
    <w:rsid w:val="00FE5231"/>
    <w:rsid w:val="00FE54BE"/>
    <w:rsid w:val="00FE5588"/>
    <w:rsid w:val="00FE5A77"/>
    <w:rsid w:val="00FE74F7"/>
    <w:rsid w:val="00FF0163"/>
    <w:rsid w:val="00FF25B1"/>
    <w:rsid w:val="00FF2781"/>
    <w:rsid w:val="00FF4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0AF841"/>
  <w15:chartTrackingRefBased/>
  <w15:docId w15:val="{C351F8DF-CA28-449D-81A1-09B1BE4D4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4D322D" w:themeColor="text2"/>
        <w:sz w:val="22"/>
        <w:szCs w:val="22"/>
        <w:lang w:val="nl-NL"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unhideWhenUsed="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287E"/>
  </w:style>
  <w:style w:type="paragraph" w:styleId="Kop1">
    <w:name w:val="heading 1"/>
    <w:basedOn w:val="Standaard"/>
    <w:next w:val="Standaard"/>
    <w:link w:val="Kop1Char"/>
    <w:uiPriority w:val="9"/>
    <w:qFormat/>
    <w:rsid w:val="00A122DB"/>
    <w:pPr>
      <w:keepNext/>
      <w:keepLines/>
      <w:spacing w:before="600" w:after="60"/>
      <w:outlineLvl w:val="0"/>
    </w:pPr>
    <w:rPr>
      <w:rFonts w:asciiTheme="majorHAnsi" w:eastAsiaTheme="majorEastAsia" w:hAnsiTheme="majorHAnsi" w:cstheme="majorBidi"/>
      <w:color w:val="3F251D" w:themeColor="accent1"/>
      <w:sz w:val="30"/>
      <w:szCs w:val="30"/>
    </w:rPr>
  </w:style>
  <w:style w:type="paragraph" w:styleId="Kop2">
    <w:name w:val="heading 2"/>
    <w:basedOn w:val="Standaard"/>
    <w:next w:val="Standaard"/>
    <w:link w:val="Kop2Char"/>
    <w:uiPriority w:val="4"/>
    <w:unhideWhenUsed/>
    <w:qFormat/>
    <w:rsid w:val="00A122DB"/>
    <w:pPr>
      <w:keepNext/>
      <w:keepLines/>
      <w:spacing w:before="240" w:after="0"/>
      <w:outlineLvl w:val="1"/>
    </w:pPr>
    <w:rPr>
      <w:rFonts w:asciiTheme="majorHAnsi" w:eastAsiaTheme="majorEastAsia" w:hAnsiTheme="majorHAnsi" w:cstheme="majorBidi"/>
      <w:caps/>
      <w:color w:val="3F251D" w:themeColor="accent1"/>
    </w:rPr>
  </w:style>
  <w:style w:type="paragraph" w:styleId="Kop3">
    <w:name w:val="heading 3"/>
    <w:basedOn w:val="Standaard"/>
    <w:next w:val="Standaard"/>
    <w:link w:val="Kop3Char"/>
    <w:uiPriority w:val="4"/>
    <w:semiHidden/>
    <w:unhideWhenUsed/>
    <w:qFormat/>
    <w:rsid w:val="00A122DB"/>
    <w:pPr>
      <w:keepNext/>
      <w:keepLines/>
      <w:spacing w:before="200" w:after="0"/>
      <w:outlineLvl w:val="2"/>
    </w:pPr>
    <w:rPr>
      <w:rFonts w:asciiTheme="majorHAnsi" w:eastAsiaTheme="majorEastAsia" w:hAnsiTheme="majorHAnsi" w:cstheme="majorBidi"/>
      <w:color w:val="3F251D" w:themeColor="accent1"/>
    </w:rPr>
  </w:style>
  <w:style w:type="paragraph" w:styleId="Kop5">
    <w:name w:val="heading 5"/>
    <w:basedOn w:val="Standaard"/>
    <w:next w:val="Standaard"/>
    <w:link w:val="Kop5Char"/>
    <w:uiPriority w:val="4"/>
    <w:semiHidden/>
    <w:unhideWhenUsed/>
    <w:qFormat/>
    <w:rsid w:val="00A122DB"/>
    <w:pPr>
      <w:keepNext/>
      <w:keepLines/>
      <w:spacing w:before="200" w:after="0"/>
      <w:outlineLvl w:val="4"/>
    </w:pPr>
    <w:rPr>
      <w:rFonts w:asciiTheme="majorHAnsi" w:eastAsiaTheme="majorEastAsia" w:hAnsiTheme="majorHAnsi" w:cstheme="majorBidi"/>
      <w:color w:val="1F120E" w:themeColor="accent1" w:themeShade="80"/>
    </w:rPr>
  </w:style>
  <w:style w:type="paragraph" w:styleId="Kop6">
    <w:name w:val="heading 6"/>
    <w:basedOn w:val="Standaard"/>
    <w:next w:val="Standaard"/>
    <w:link w:val="Kop6Char"/>
    <w:uiPriority w:val="4"/>
    <w:semiHidden/>
    <w:unhideWhenUsed/>
    <w:qFormat/>
    <w:rsid w:val="00A122DB"/>
    <w:pPr>
      <w:keepNext/>
      <w:keepLines/>
      <w:spacing w:before="200" w:after="0"/>
      <w:outlineLvl w:val="5"/>
    </w:pPr>
    <w:rPr>
      <w:rFonts w:asciiTheme="majorHAnsi" w:eastAsiaTheme="majorEastAsia" w:hAnsiTheme="majorHAnsi" w:cstheme="majorBidi"/>
      <w:i/>
      <w:iCs/>
      <w:color w:val="1F120E" w:themeColor="accent1" w:themeShade="7F"/>
    </w:rPr>
  </w:style>
  <w:style w:type="paragraph" w:styleId="Kop8">
    <w:name w:val="heading 8"/>
    <w:basedOn w:val="Standaard"/>
    <w:next w:val="Standaard"/>
    <w:link w:val="Kop8Char"/>
    <w:uiPriority w:val="4"/>
    <w:semiHidden/>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Lichtearcering">
    <w:name w:val="Light Shading"/>
    <w:basedOn w:val="Standaardtabe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Standaard"/>
    <w:uiPriority w:val="4"/>
    <w:qFormat/>
    <w:pPr>
      <w:spacing w:before="360" w:after="0"/>
      <w:contextualSpacing/>
      <w:jc w:val="center"/>
    </w:pPr>
  </w:style>
  <w:style w:type="character" w:customStyle="1" w:styleId="Kop1Char">
    <w:name w:val="Kop 1 Char"/>
    <w:basedOn w:val="Standaardalinea-lettertype"/>
    <w:link w:val="Kop1"/>
    <w:uiPriority w:val="9"/>
    <w:rsid w:val="00690EFD"/>
    <w:rPr>
      <w:rFonts w:asciiTheme="majorHAnsi" w:eastAsiaTheme="majorEastAsia" w:hAnsiTheme="majorHAnsi" w:cstheme="majorBidi"/>
      <w:color w:val="3F251D" w:themeColor="accent1"/>
      <w:sz w:val="30"/>
      <w:szCs w:val="30"/>
    </w:rPr>
  </w:style>
  <w:style w:type="character" w:customStyle="1" w:styleId="Kop2Char">
    <w:name w:val="Kop 2 Char"/>
    <w:basedOn w:val="Standaardalinea-lettertype"/>
    <w:link w:val="Kop2"/>
    <w:uiPriority w:val="4"/>
    <w:rsid w:val="00690EFD"/>
    <w:rPr>
      <w:rFonts w:asciiTheme="majorHAnsi" w:eastAsiaTheme="majorEastAsia" w:hAnsiTheme="majorHAnsi" w:cstheme="majorBidi"/>
      <w:caps/>
      <w:color w:val="3F251D" w:themeColor="accent1"/>
      <w:sz w:val="22"/>
      <w:szCs w:val="22"/>
    </w:rPr>
  </w:style>
  <w:style w:type="character" w:customStyle="1" w:styleId="Kop3Char">
    <w:name w:val="Kop 3 Char"/>
    <w:basedOn w:val="Standaardalinea-lettertype"/>
    <w:link w:val="Kop3"/>
    <w:uiPriority w:val="4"/>
    <w:semiHidden/>
    <w:rsid w:val="00690EFD"/>
    <w:rPr>
      <w:rFonts w:asciiTheme="majorHAnsi" w:eastAsiaTheme="majorEastAsia" w:hAnsiTheme="majorHAnsi" w:cstheme="majorBidi"/>
      <w:color w:val="3F251D" w:themeColor="accent1"/>
      <w:sz w:val="22"/>
      <w:szCs w:val="22"/>
    </w:rPr>
  </w:style>
  <w:style w:type="character" w:customStyle="1" w:styleId="Kop5Char">
    <w:name w:val="Kop 5 Char"/>
    <w:basedOn w:val="Standaardalinea-lettertype"/>
    <w:link w:val="Kop5"/>
    <w:uiPriority w:val="4"/>
    <w:semiHidden/>
    <w:rsid w:val="00690EFD"/>
    <w:rPr>
      <w:rFonts w:asciiTheme="majorHAnsi" w:eastAsiaTheme="majorEastAsia" w:hAnsiTheme="majorHAnsi" w:cstheme="majorBidi"/>
      <w:color w:val="1F120E" w:themeColor="accent1" w:themeShade="80"/>
    </w:rPr>
  </w:style>
  <w:style w:type="character" w:customStyle="1" w:styleId="Kop6Char">
    <w:name w:val="Kop 6 Char"/>
    <w:basedOn w:val="Standaardalinea-lettertype"/>
    <w:link w:val="Kop6"/>
    <w:uiPriority w:val="4"/>
    <w:semiHidden/>
    <w:rsid w:val="00690EFD"/>
    <w:rPr>
      <w:rFonts w:asciiTheme="majorHAnsi" w:eastAsiaTheme="majorEastAsia" w:hAnsiTheme="majorHAnsi" w:cstheme="majorBidi"/>
      <w:i/>
      <w:iCs/>
      <w:color w:val="1F120E" w:themeColor="accent1" w:themeShade="7F"/>
    </w:rPr>
  </w:style>
  <w:style w:type="paragraph" w:styleId="Lijstopsomteken">
    <w:name w:val="List Bullet"/>
    <w:basedOn w:val="Standaard"/>
    <w:uiPriority w:val="7"/>
    <w:unhideWhenUsed/>
    <w:qFormat/>
    <w:pPr>
      <w:numPr>
        <w:numId w:val="5"/>
      </w:numPr>
    </w:pPr>
  </w:style>
  <w:style w:type="paragraph" w:styleId="Lijstnummering">
    <w:name w:val="List Number"/>
    <w:basedOn w:val="Standaard"/>
    <w:uiPriority w:val="5"/>
    <w:unhideWhenUsed/>
    <w:qFormat/>
    <w:pPr>
      <w:numPr>
        <w:numId w:val="6"/>
      </w:numPr>
      <w:contextualSpacing/>
    </w:pPr>
  </w:style>
  <w:style w:type="paragraph" w:styleId="Titel">
    <w:name w:val="Title"/>
    <w:basedOn w:val="Standaard"/>
    <w:link w:val="TitelChar"/>
    <w:uiPriority w:val="2"/>
    <w:unhideWhenUsed/>
    <w:qFormat/>
    <w:rsid w:val="00FD1504"/>
    <w:pPr>
      <w:spacing w:before="440" w:after="40" w:line="240" w:lineRule="auto"/>
      <w:contextualSpacing/>
      <w:jc w:val="center"/>
    </w:pPr>
    <w:rPr>
      <w:rFonts w:asciiTheme="majorHAnsi" w:eastAsiaTheme="majorEastAsia" w:hAnsiTheme="majorHAnsi" w:cstheme="majorBidi"/>
      <w:color w:val="3F251D" w:themeColor="accent1"/>
      <w:kern w:val="28"/>
      <w:sz w:val="60"/>
      <w:szCs w:val="60"/>
    </w:rPr>
  </w:style>
  <w:style w:type="character" w:customStyle="1" w:styleId="TitelChar">
    <w:name w:val="Titel Char"/>
    <w:basedOn w:val="Standaardalinea-lettertype"/>
    <w:link w:val="Titel"/>
    <w:uiPriority w:val="2"/>
    <w:rsid w:val="00FD1504"/>
    <w:rPr>
      <w:rFonts w:asciiTheme="majorHAnsi" w:eastAsiaTheme="majorEastAsia" w:hAnsiTheme="majorHAnsi" w:cstheme="majorBidi"/>
      <w:color w:val="3F251D" w:themeColor="accent1"/>
      <w:kern w:val="28"/>
      <w:sz w:val="60"/>
      <w:szCs w:val="60"/>
    </w:rPr>
  </w:style>
  <w:style w:type="paragraph" w:styleId="Ondertitel">
    <w:name w:val="Subtitle"/>
    <w:basedOn w:val="Standaard"/>
    <w:link w:val="OndertitelChar"/>
    <w:uiPriority w:val="3"/>
    <w:unhideWhenUsed/>
    <w:qFormat/>
    <w:rsid w:val="00FD1504"/>
    <w:pPr>
      <w:numPr>
        <w:ilvl w:val="1"/>
      </w:numPr>
      <w:spacing w:before="300" w:after="40"/>
      <w:contextualSpacing/>
      <w:jc w:val="center"/>
    </w:pPr>
    <w:rPr>
      <w:rFonts w:asciiTheme="majorHAnsi" w:eastAsiaTheme="majorEastAsia" w:hAnsiTheme="majorHAnsi" w:cstheme="majorBidi"/>
      <w:caps/>
      <w:sz w:val="26"/>
      <w:szCs w:val="26"/>
    </w:rPr>
  </w:style>
  <w:style w:type="character" w:customStyle="1" w:styleId="OndertitelChar">
    <w:name w:val="Ondertitel Char"/>
    <w:basedOn w:val="Standaardalinea-lettertype"/>
    <w:link w:val="Ondertitel"/>
    <w:uiPriority w:val="3"/>
    <w:rsid w:val="00FD1504"/>
    <w:rPr>
      <w:rFonts w:asciiTheme="majorHAnsi" w:eastAsiaTheme="majorEastAsia" w:hAnsiTheme="majorHAnsi" w:cstheme="majorBidi"/>
      <w:caps/>
      <w:sz w:val="26"/>
      <w:szCs w:val="26"/>
    </w:rPr>
  </w:style>
  <w:style w:type="paragraph" w:customStyle="1" w:styleId="Foto">
    <w:name w:val="Foto"/>
    <w:basedOn w:val="Standaard"/>
    <w:uiPriority w:val="1"/>
    <w:qFormat/>
    <w:rsid w:val="00D5413C"/>
    <w:pPr>
      <w:spacing w:before="2400" w:after="400"/>
      <w:jc w:val="center"/>
    </w:pPr>
  </w:style>
  <w:style w:type="paragraph" w:styleId="Bijschrift">
    <w:name w:val="caption"/>
    <w:basedOn w:val="Standaard"/>
    <w:next w:val="Standaard"/>
    <w:uiPriority w:val="2"/>
    <w:unhideWhenUsed/>
    <w:qFormat/>
    <w:rsid w:val="00A122DB"/>
    <w:pPr>
      <w:spacing w:before="0" w:line="240" w:lineRule="auto"/>
    </w:pPr>
    <w:rPr>
      <w:i/>
      <w:iCs/>
      <w:szCs w:val="18"/>
    </w:rPr>
  </w:style>
  <w:style w:type="character" w:customStyle="1" w:styleId="Kop9Char">
    <w:name w:val="Kop 9 Char"/>
    <w:basedOn w:val="Standaardalinea-lettertype"/>
    <w:link w:val="Kop9"/>
    <w:uiPriority w:val="4"/>
    <w:semiHidden/>
    <w:rsid w:val="00A122DB"/>
    <w:rPr>
      <w:rFonts w:asciiTheme="majorHAnsi" w:eastAsiaTheme="majorEastAsia" w:hAnsiTheme="majorHAnsi" w:cstheme="majorBidi"/>
      <w:i/>
      <w:iCs/>
      <w:color w:val="272727" w:themeColor="text1" w:themeTint="D8"/>
      <w:szCs w:val="21"/>
    </w:rPr>
  </w:style>
  <w:style w:type="character" w:customStyle="1" w:styleId="Kop8Char">
    <w:name w:val="Kop 8 Char"/>
    <w:basedOn w:val="Standaardalinea-lettertype"/>
    <w:link w:val="Kop8"/>
    <w:uiPriority w:val="4"/>
    <w:semiHidden/>
    <w:rsid w:val="00A122DB"/>
    <w:rPr>
      <w:rFonts w:asciiTheme="majorHAnsi" w:eastAsiaTheme="majorEastAsia" w:hAnsiTheme="majorHAnsi" w:cstheme="majorBidi"/>
      <w:color w:val="272727" w:themeColor="text1" w:themeTint="D8"/>
      <w:szCs w:val="21"/>
    </w:rPr>
  </w:style>
  <w:style w:type="paragraph" w:styleId="Kopvaninhoudsopgave">
    <w:name w:val="TOC Heading"/>
    <w:basedOn w:val="Kop1"/>
    <w:next w:val="Standaard"/>
    <w:uiPriority w:val="39"/>
    <w:semiHidden/>
    <w:unhideWhenUsed/>
    <w:qFormat/>
    <w:pPr>
      <w:spacing w:before="0"/>
      <w:outlineLvl w:val="9"/>
    </w:pPr>
  </w:style>
  <w:style w:type="paragraph" w:styleId="Voettekst">
    <w:name w:val="footer"/>
    <w:basedOn w:val="Standaard"/>
    <w:link w:val="VoettekstChar"/>
    <w:uiPriority w:val="99"/>
    <w:unhideWhenUsed/>
    <w:rsid w:val="003422FF"/>
    <w:pPr>
      <w:spacing w:before="0" w:after="0" w:line="240" w:lineRule="auto"/>
      <w:jc w:val="right"/>
    </w:pPr>
    <w:rPr>
      <w:szCs w:val="16"/>
    </w:rPr>
  </w:style>
  <w:style w:type="character" w:customStyle="1" w:styleId="VoettekstChar">
    <w:name w:val="Voettekst Char"/>
    <w:basedOn w:val="Standaardalinea-lettertype"/>
    <w:link w:val="Voettekst"/>
    <w:uiPriority w:val="99"/>
    <w:rsid w:val="003422FF"/>
    <w:rPr>
      <w:sz w:val="22"/>
      <w:szCs w:val="16"/>
    </w:rPr>
  </w:style>
  <w:style w:type="paragraph" w:styleId="Inhopg3">
    <w:name w:val="toc 3"/>
    <w:basedOn w:val="Standaard"/>
    <w:next w:val="Standaard"/>
    <w:autoRedefine/>
    <w:uiPriority w:val="39"/>
    <w:semiHidden/>
    <w:unhideWhenUsed/>
    <w:pPr>
      <w:spacing w:after="100"/>
      <w:ind w:left="400"/>
    </w:pPr>
    <w:rPr>
      <w:i/>
      <w:iCs/>
    </w:rPr>
  </w:style>
  <w:style w:type="paragraph" w:styleId="Inhopg1">
    <w:name w:val="toc 1"/>
    <w:basedOn w:val="Standaard"/>
    <w:next w:val="Standaard"/>
    <w:autoRedefine/>
    <w:uiPriority w:val="39"/>
    <w:semiHidden/>
    <w:unhideWhenUsed/>
    <w:pPr>
      <w:spacing w:after="100"/>
    </w:pPr>
  </w:style>
  <w:style w:type="paragraph" w:styleId="Inhopg2">
    <w:name w:val="toc 2"/>
    <w:basedOn w:val="Standaard"/>
    <w:next w:val="Standaard"/>
    <w:autoRedefine/>
    <w:uiPriority w:val="39"/>
    <w:semiHidden/>
    <w:unhideWhenUsed/>
    <w:pPr>
      <w:spacing w:after="100"/>
      <w:ind w:left="200"/>
    </w:pPr>
  </w:style>
  <w:style w:type="paragraph" w:styleId="Ballontekst">
    <w:name w:val="Balloon Text"/>
    <w:basedOn w:val="Standaard"/>
    <w:link w:val="BallontekstChar"/>
    <w:uiPriority w:val="99"/>
    <w:semiHidden/>
    <w:unhideWhenUsed/>
    <w:rsid w:val="00A122DB"/>
    <w:pPr>
      <w:spacing w:after="0" w:line="240" w:lineRule="auto"/>
    </w:pPr>
    <w:rPr>
      <w:rFonts w:ascii="Tahoma" w:hAnsi="Tahoma" w:cs="Tahoma"/>
      <w:szCs w:val="16"/>
    </w:rPr>
  </w:style>
  <w:style w:type="character" w:customStyle="1" w:styleId="BallontekstChar">
    <w:name w:val="Ballontekst Char"/>
    <w:basedOn w:val="Standaardalinea-lettertype"/>
    <w:link w:val="Ballontekst"/>
    <w:uiPriority w:val="99"/>
    <w:semiHidden/>
    <w:rsid w:val="00A122DB"/>
    <w:rPr>
      <w:rFonts w:ascii="Tahoma" w:hAnsi="Tahoma" w:cs="Tahoma"/>
      <w:szCs w:val="16"/>
    </w:rPr>
  </w:style>
  <w:style w:type="paragraph" w:styleId="Bibliografie">
    <w:name w:val="Bibliography"/>
    <w:basedOn w:val="Standaard"/>
    <w:next w:val="Standaard"/>
    <w:uiPriority w:val="39"/>
    <w:unhideWhenUsed/>
  </w:style>
  <w:style w:type="paragraph" w:styleId="Plattetekst3">
    <w:name w:val="Body Text 3"/>
    <w:basedOn w:val="Standaard"/>
    <w:link w:val="Plattetekst3Char"/>
    <w:uiPriority w:val="99"/>
    <w:semiHidden/>
    <w:unhideWhenUsed/>
    <w:rsid w:val="00A122DB"/>
    <w:pPr>
      <w:spacing w:after="120"/>
    </w:pPr>
    <w:rPr>
      <w:szCs w:val="16"/>
    </w:rPr>
  </w:style>
  <w:style w:type="table" w:customStyle="1" w:styleId="Rapporttabel">
    <w:name w:val="Rapporttabel"/>
    <w:basedOn w:val="Standaardtabel"/>
    <w:uiPriority w:val="99"/>
    <w:pPr>
      <w:spacing w:before="60" w:after="60" w:line="240" w:lineRule="auto"/>
      <w:jc w:val="center"/>
    </w:pPr>
    <w:tblPr>
      <w:tblBorders>
        <w:top w:val="single" w:sz="4" w:space="0" w:color="3F251D" w:themeColor="accent1"/>
        <w:left w:val="single" w:sz="4" w:space="0" w:color="3F251D" w:themeColor="accent1"/>
        <w:bottom w:val="single" w:sz="4" w:space="0" w:color="3F251D" w:themeColor="accent1"/>
        <w:right w:val="single" w:sz="4" w:space="0" w:color="3F251D" w:themeColor="accent1"/>
        <w:insideH w:val="single" w:sz="4" w:space="0" w:color="3F251D" w:themeColor="accent1"/>
        <w:insideV w:val="single" w:sz="4" w:space="0" w:color="3F251D" w:themeColor="accent1"/>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elraster">
    <w:name w:val="Table Grid"/>
    <w:basedOn w:val="Standaardtabe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A2000"/>
    <w:pPr>
      <w:spacing w:before="0" w:after="0" w:line="240" w:lineRule="auto"/>
    </w:pPr>
  </w:style>
  <w:style w:type="character" w:customStyle="1" w:styleId="KoptekstChar">
    <w:name w:val="Koptekst Char"/>
    <w:basedOn w:val="Standaardalinea-lettertype"/>
    <w:link w:val="Koptekst"/>
    <w:uiPriority w:val="99"/>
    <w:rsid w:val="001A2000"/>
  </w:style>
  <w:style w:type="character" w:customStyle="1" w:styleId="Plattetekst3Char">
    <w:name w:val="Platte tekst 3 Char"/>
    <w:basedOn w:val="Standaardalinea-lettertype"/>
    <w:link w:val="Plattetekst3"/>
    <w:uiPriority w:val="99"/>
    <w:semiHidden/>
    <w:rsid w:val="00A122DB"/>
    <w:rPr>
      <w:szCs w:val="16"/>
    </w:rPr>
  </w:style>
  <w:style w:type="character" w:styleId="Verwijzingopmerking">
    <w:name w:val="annotation reference"/>
    <w:basedOn w:val="Standaardalinea-lettertype"/>
    <w:uiPriority w:val="99"/>
    <w:semiHidden/>
    <w:unhideWhenUsed/>
    <w:rsid w:val="00A122DB"/>
    <w:rPr>
      <w:sz w:val="22"/>
      <w:szCs w:val="16"/>
    </w:rPr>
  </w:style>
  <w:style w:type="paragraph" w:styleId="Plattetekstinspringen3">
    <w:name w:val="Body Text Indent 3"/>
    <w:basedOn w:val="Standaard"/>
    <w:link w:val="Plattetekstinspringen3Char"/>
    <w:uiPriority w:val="99"/>
    <w:semiHidden/>
    <w:unhideWhenUsed/>
    <w:rsid w:val="00A122DB"/>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A122DB"/>
    <w:rPr>
      <w:szCs w:val="16"/>
    </w:rPr>
  </w:style>
  <w:style w:type="paragraph" w:styleId="Tekstopmerking">
    <w:name w:val="annotation text"/>
    <w:basedOn w:val="Standaard"/>
    <w:link w:val="TekstopmerkingChar"/>
    <w:uiPriority w:val="99"/>
    <w:unhideWhenUsed/>
    <w:rsid w:val="00A122DB"/>
    <w:pPr>
      <w:spacing w:line="240" w:lineRule="auto"/>
    </w:pPr>
    <w:rPr>
      <w:szCs w:val="20"/>
    </w:rPr>
  </w:style>
  <w:style w:type="character" w:customStyle="1" w:styleId="TekstopmerkingChar">
    <w:name w:val="Tekst opmerking Char"/>
    <w:basedOn w:val="Standaardalinea-lettertype"/>
    <w:link w:val="Tekstopmerking"/>
    <w:uiPriority w:val="99"/>
    <w:rsid w:val="00A122DB"/>
    <w:rPr>
      <w:szCs w:val="20"/>
    </w:rPr>
  </w:style>
  <w:style w:type="paragraph" w:styleId="Onderwerpvanopmerking">
    <w:name w:val="annotation subject"/>
    <w:basedOn w:val="Tekstopmerking"/>
    <w:next w:val="Tekstopmerking"/>
    <w:link w:val="OnderwerpvanopmerkingChar"/>
    <w:uiPriority w:val="99"/>
    <w:semiHidden/>
    <w:unhideWhenUsed/>
    <w:rsid w:val="00A122DB"/>
    <w:rPr>
      <w:b/>
      <w:bCs/>
    </w:rPr>
  </w:style>
  <w:style w:type="character" w:customStyle="1" w:styleId="OnderwerpvanopmerkingChar">
    <w:name w:val="Onderwerp van opmerking Char"/>
    <w:basedOn w:val="TekstopmerkingChar"/>
    <w:link w:val="Onderwerpvanopmerking"/>
    <w:uiPriority w:val="99"/>
    <w:semiHidden/>
    <w:rsid w:val="00A122DB"/>
    <w:rPr>
      <w:b/>
      <w:bCs/>
      <w:szCs w:val="20"/>
    </w:rPr>
  </w:style>
  <w:style w:type="paragraph" w:styleId="Documentstructuur">
    <w:name w:val="Document Map"/>
    <w:basedOn w:val="Standaard"/>
    <w:link w:val="DocumentstructuurChar"/>
    <w:uiPriority w:val="99"/>
    <w:semiHidden/>
    <w:unhideWhenUsed/>
    <w:rsid w:val="00A122DB"/>
    <w:pPr>
      <w:spacing w:before="0"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A122DB"/>
    <w:rPr>
      <w:rFonts w:ascii="Segoe UI" w:hAnsi="Segoe UI" w:cs="Segoe UI"/>
      <w:szCs w:val="16"/>
    </w:rPr>
  </w:style>
  <w:style w:type="paragraph" w:styleId="Eindnoottekst">
    <w:name w:val="endnote text"/>
    <w:basedOn w:val="Standaard"/>
    <w:link w:val="EindnoottekstChar"/>
    <w:uiPriority w:val="99"/>
    <w:semiHidden/>
    <w:unhideWhenUsed/>
    <w:rsid w:val="00A122DB"/>
    <w:pPr>
      <w:spacing w:before="0" w:after="0" w:line="240" w:lineRule="auto"/>
    </w:pPr>
    <w:rPr>
      <w:szCs w:val="20"/>
    </w:rPr>
  </w:style>
  <w:style w:type="character" w:customStyle="1" w:styleId="EindnoottekstChar">
    <w:name w:val="Eindnoottekst Char"/>
    <w:basedOn w:val="Standaardalinea-lettertype"/>
    <w:link w:val="Eindnoottekst"/>
    <w:uiPriority w:val="99"/>
    <w:semiHidden/>
    <w:rsid w:val="00A122DB"/>
    <w:rPr>
      <w:szCs w:val="20"/>
    </w:rPr>
  </w:style>
  <w:style w:type="paragraph" w:styleId="Afzender">
    <w:name w:val="envelope return"/>
    <w:basedOn w:val="Standaard"/>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Voetnoottekst">
    <w:name w:val="footnote text"/>
    <w:basedOn w:val="Standaard"/>
    <w:link w:val="VoetnoottekstChar"/>
    <w:uiPriority w:val="99"/>
    <w:semiHidden/>
    <w:unhideWhenUsed/>
    <w:rsid w:val="00A122DB"/>
    <w:pPr>
      <w:spacing w:before="0" w:after="0" w:line="240" w:lineRule="auto"/>
    </w:pPr>
    <w:rPr>
      <w:szCs w:val="20"/>
    </w:rPr>
  </w:style>
  <w:style w:type="character" w:customStyle="1" w:styleId="VoetnoottekstChar">
    <w:name w:val="Voetnoottekst Char"/>
    <w:basedOn w:val="Standaardalinea-lettertype"/>
    <w:link w:val="Voetnoottekst"/>
    <w:uiPriority w:val="99"/>
    <w:semiHidden/>
    <w:rsid w:val="00A122DB"/>
    <w:rPr>
      <w:szCs w:val="20"/>
    </w:rPr>
  </w:style>
  <w:style w:type="character" w:styleId="HTMLCode">
    <w:name w:val="HTML Code"/>
    <w:basedOn w:val="Standaardalinea-lettertype"/>
    <w:uiPriority w:val="99"/>
    <w:semiHidden/>
    <w:unhideWhenUsed/>
    <w:rsid w:val="00A122DB"/>
    <w:rPr>
      <w:rFonts w:ascii="Consolas" w:hAnsi="Consolas"/>
      <w:sz w:val="22"/>
      <w:szCs w:val="20"/>
    </w:rPr>
  </w:style>
  <w:style w:type="paragraph" w:styleId="HTML-voorafopgemaakt">
    <w:name w:val="HTML Preformatted"/>
    <w:basedOn w:val="Standaard"/>
    <w:link w:val="HTML-voorafopgemaaktChar"/>
    <w:uiPriority w:val="99"/>
    <w:semiHidden/>
    <w:unhideWhenUsed/>
    <w:rsid w:val="00A122DB"/>
    <w:pPr>
      <w:spacing w:before="0"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A122DB"/>
    <w:rPr>
      <w:rFonts w:ascii="Consolas" w:hAnsi="Consolas"/>
      <w:szCs w:val="20"/>
    </w:rPr>
  </w:style>
  <w:style w:type="character" w:styleId="HTML-toetsenbord">
    <w:name w:val="HTML Keyboard"/>
    <w:basedOn w:val="Standaardalinea-lettertype"/>
    <w:uiPriority w:val="99"/>
    <w:semiHidden/>
    <w:unhideWhenUsed/>
    <w:rsid w:val="00A122DB"/>
    <w:rPr>
      <w:rFonts w:ascii="Consolas" w:hAnsi="Consolas"/>
      <w:sz w:val="22"/>
      <w:szCs w:val="20"/>
    </w:rPr>
  </w:style>
  <w:style w:type="character" w:styleId="HTML-schrijfmachine">
    <w:name w:val="HTML Typewriter"/>
    <w:basedOn w:val="Standaardalinea-lettertype"/>
    <w:uiPriority w:val="99"/>
    <w:semiHidden/>
    <w:unhideWhenUsed/>
    <w:rsid w:val="00A122DB"/>
    <w:rPr>
      <w:rFonts w:ascii="Consolas" w:hAnsi="Consolas"/>
      <w:sz w:val="22"/>
      <w:szCs w:val="20"/>
    </w:rPr>
  </w:style>
  <w:style w:type="paragraph" w:styleId="Macrotekst">
    <w:name w:val="macro"/>
    <w:link w:val="Macroteks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A122DB"/>
    <w:rPr>
      <w:rFonts w:ascii="Consolas" w:hAnsi="Consolas"/>
      <w:szCs w:val="20"/>
    </w:rPr>
  </w:style>
  <w:style w:type="paragraph" w:styleId="Tekstzonderopmaak">
    <w:name w:val="Plain Text"/>
    <w:basedOn w:val="Standaard"/>
    <w:link w:val="TekstzonderopmaakChar"/>
    <w:uiPriority w:val="99"/>
    <w:semiHidden/>
    <w:unhideWhenUsed/>
    <w:rsid w:val="00A122DB"/>
    <w:pPr>
      <w:spacing w:before="0"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A122DB"/>
    <w:rPr>
      <w:rFonts w:ascii="Consolas" w:hAnsi="Consolas"/>
      <w:szCs w:val="21"/>
    </w:rPr>
  </w:style>
  <w:style w:type="character" w:styleId="Tekstvantijdelijkeaanduiding">
    <w:name w:val="Placeholder Text"/>
    <w:basedOn w:val="Standaardalinea-lettertype"/>
    <w:uiPriority w:val="99"/>
    <w:semiHidden/>
    <w:rsid w:val="00A122DB"/>
    <w:rPr>
      <w:color w:val="595959" w:themeColor="text1" w:themeTint="A6"/>
    </w:rPr>
  </w:style>
  <w:style w:type="paragraph" w:styleId="Lijstalinea">
    <w:name w:val="List Paragraph"/>
    <w:basedOn w:val="Standaard"/>
    <w:uiPriority w:val="34"/>
    <w:qFormat/>
    <w:rsid w:val="0023542D"/>
    <w:pPr>
      <w:ind w:left="720"/>
      <w:contextualSpacing/>
    </w:pPr>
  </w:style>
  <w:style w:type="character" w:styleId="Hyperlink">
    <w:name w:val="Hyperlink"/>
    <w:basedOn w:val="Standaardalinea-lettertype"/>
    <w:uiPriority w:val="99"/>
    <w:unhideWhenUsed/>
    <w:rsid w:val="008940C7"/>
    <w:rPr>
      <w:color w:val="993E21" w:themeColor="hyperlink"/>
      <w:u w:val="single"/>
    </w:rPr>
  </w:style>
  <w:style w:type="character" w:styleId="Onopgelostemelding">
    <w:name w:val="Unresolved Mention"/>
    <w:basedOn w:val="Standaardalinea-lettertype"/>
    <w:uiPriority w:val="99"/>
    <w:semiHidden/>
    <w:unhideWhenUsed/>
    <w:rsid w:val="008940C7"/>
    <w:rPr>
      <w:color w:val="605E5C"/>
      <w:shd w:val="clear" w:color="auto" w:fill="E1DFDD"/>
    </w:rPr>
  </w:style>
  <w:style w:type="paragraph" w:styleId="Kopbronvermelding">
    <w:name w:val="toa heading"/>
    <w:basedOn w:val="Standaard"/>
    <w:next w:val="Standaard"/>
    <w:uiPriority w:val="99"/>
    <w:semiHidden/>
    <w:unhideWhenUsed/>
    <w:rsid w:val="00935EBF"/>
    <w:rPr>
      <w:rFonts w:asciiTheme="majorHAnsi" w:eastAsiaTheme="majorEastAsia" w:hAnsiTheme="majorHAnsi" w:cstheme="majorBidi"/>
      <w:b/>
      <w:bCs/>
      <w:sz w:val="24"/>
      <w:szCs w:val="24"/>
    </w:rPr>
  </w:style>
  <w:style w:type="character" w:styleId="GevolgdeHyperlink">
    <w:name w:val="FollowedHyperlink"/>
    <w:basedOn w:val="Standaardalinea-lettertype"/>
    <w:uiPriority w:val="99"/>
    <w:semiHidden/>
    <w:unhideWhenUsed/>
    <w:rsid w:val="00446330"/>
    <w:rPr>
      <w:color w:val="956400" w:themeColor="followedHyperlink"/>
      <w:u w:val="single"/>
    </w:rPr>
  </w:style>
  <w:style w:type="paragraph" w:styleId="Normaalweb">
    <w:name w:val="Normal (Web)"/>
    <w:basedOn w:val="Standaard"/>
    <w:uiPriority w:val="99"/>
    <w:semiHidden/>
    <w:unhideWhenUsed/>
    <w:rsid w:val="00EA72DF"/>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cf01">
    <w:name w:val="cf01"/>
    <w:basedOn w:val="Standaardalinea-lettertype"/>
    <w:rsid w:val="00752543"/>
    <w:rPr>
      <w:rFonts w:ascii="Segoe UI" w:hAnsi="Segoe UI" w:cs="Segoe UI" w:hint="default"/>
      <w:color w:val="4D322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817559">
      <w:bodyDiv w:val="1"/>
      <w:marLeft w:val="0"/>
      <w:marRight w:val="0"/>
      <w:marTop w:val="0"/>
      <w:marBottom w:val="0"/>
      <w:divBdr>
        <w:top w:val="none" w:sz="0" w:space="0" w:color="auto"/>
        <w:left w:val="none" w:sz="0" w:space="0" w:color="auto"/>
        <w:bottom w:val="none" w:sz="0" w:space="0" w:color="auto"/>
        <w:right w:val="none" w:sz="0" w:space="0" w:color="auto"/>
      </w:divBdr>
    </w:div>
    <w:div w:id="183591447">
      <w:bodyDiv w:val="1"/>
      <w:marLeft w:val="0"/>
      <w:marRight w:val="0"/>
      <w:marTop w:val="0"/>
      <w:marBottom w:val="0"/>
      <w:divBdr>
        <w:top w:val="none" w:sz="0" w:space="0" w:color="auto"/>
        <w:left w:val="none" w:sz="0" w:space="0" w:color="auto"/>
        <w:bottom w:val="none" w:sz="0" w:space="0" w:color="auto"/>
        <w:right w:val="none" w:sz="0" w:space="0" w:color="auto"/>
      </w:divBdr>
    </w:div>
    <w:div w:id="364643671">
      <w:bodyDiv w:val="1"/>
      <w:marLeft w:val="0"/>
      <w:marRight w:val="0"/>
      <w:marTop w:val="0"/>
      <w:marBottom w:val="0"/>
      <w:divBdr>
        <w:top w:val="none" w:sz="0" w:space="0" w:color="auto"/>
        <w:left w:val="none" w:sz="0" w:space="0" w:color="auto"/>
        <w:bottom w:val="none" w:sz="0" w:space="0" w:color="auto"/>
        <w:right w:val="none" w:sz="0" w:space="0" w:color="auto"/>
      </w:divBdr>
    </w:div>
    <w:div w:id="836992512">
      <w:bodyDiv w:val="1"/>
      <w:marLeft w:val="0"/>
      <w:marRight w:val="0"/>
      <w:marTop w:val="0"/>
      <w:marBottom w:val="0"/>
      <w:divBdr>
        <w:top w:val="none" w:sz="0" w:space="0" w:color="auto"/>
        <w:left w:val="none" w:sz="0" w:space="0" w:color="auto"/>
        <w:bottom w:val="none" w:sz="0" w:space="0" w:color="auto"/>
        <w:right w:val="none" w:sz="0" w:space="0" w:color="auto"/>
      </w:divBdr>
    </w:div>
    <w:div w:id="893010175">
      <w:bodyDiv w:val="1"/>
      <w:marLeft w:val="0"/>
      <w:marRight w:val="0"/>
      <w:marTop w:val="0"/>
      <w:marBottom w:val="0"/>
      <w:divBdr>
        <w:top w:val="none" w:sz="0" w:space="0" w:color="auto"/>
        <w:left w:val="none" w:sz="0" w:space="0" w:color="auto"/>
        <w:bottom w:val="none" w:sz="0" w:space="0" w:color="auto"/>
        <w:right w:val="none" w:sz="0" w:space="0" w:color="auto"/>
      </w:divBdr>
    </w:div>
    <w:div w:id="971788805">
      <w:bodyDiv w:val="1"/>
      <w:marLeft w:val="0"/>
      <w:marRight w:val="0"/>
      <w:marTop w:val="0"/>
      <w:marBottom w:val="0"/>
      <w:divBdr>
        <w:top w:val="none" w:sz="0" w:space="0" w:color="auto"/>
        <w:left w:val="none" w:sz="0" w:space="0" w:color="auto"/>
        <w:bottom w:val="none" w:sz="0" w:space="0" w:color="auto"/>
        <w:right w:val="none" w:sz="0" w:space="0" w:color="auto"/>
      </w:divBdr>
      <w:divsChild>
        <w:div w:id="58863685">
          <w:marLeft w:val="0"/>
          <w:marRight w:val="0"/>
          <w:marTop w:val="0"/>
          <w:marBottom w:val="0"/>
          <w:divBdr>
            <w:top w:val="none" w:sz="0" w:space="0" w:color="auto"/>
            <w:left w:val="none" w:sz="0" w:space="0" w:color="auto"/>
            <w:bottom w:val="none" w:sz="0" w:space="0" w:color="auto"/>
            <w:right w:val="none" w:sz="0" w:space="0" w:color="auto"/>
          </w:divBdr>
          <w:divsChild>
            <w:div w:id="136801341">
              <w:marLeft w:val="0"/>
              <w:marRight w:val="0"/>
              <w:marTop w:val="0"/>
              <w:marBottom w:val="0"/>
              <w:divBdr>
                <w:top w:val="none" w:sz="0" w:space="0" w:color="auto"/>
                <w:left w:val="none" w:sz="0" w:space="0" w:color="auto"/>
                <w:bottom w:val="none" w:sz="0" w:space="0" w:color="auto"/>
                <w:right w:val="none" w:sz="0" w:space="0" w:color="auto"/>
              </w:divBdr>
              <w:divsChild>
                <w:div w:id="1392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0694">
          <w:marLeft w:val="0"/>
          <w:marRight w:val="0"/>
          <w:marTop w:val="0"/>
          <w:marBottom w:val="0"/>
          <w:divBdr>
            <w:top w:val="none" w:sz="0" w:space="0" w:color="auto"/>
            <w:left w:val="none" w:sz="0" w:space="0" w:color="auto"/>
            <w:bottom w:val="none" w:sz="0" w:space="0" w:color="auto"/>
            <w:right w:val="none" w:sz="0" w:space="0" w:color="auto"/>
          </w:divBdr>
        </w:div>
        <w:div w:id="472021792">
          <w:marLeft w:val="0"/>
          <w:marRight w:val="0"/>
          <w:marTop w:val="0"/>
          <w:marBottom w:val="0"/>
          <w:divBdr>
            <w:top w:val="none" w:sz="0" w:space="0" w:color="auto"/>
            <w:left w:val="none" w:sz="0" w:space="0" w:color="auto"/>
            <w:bottom w:val="none" w:sz="0" w:space="0" w:color="auto"/>
            <w:right w:val="none" w:sz="0" w:space="0" w:color="auto"/>
          </w:divBdr>
          <w:divsChild>
            <w:div w:id="1373457097">
              <w:marLeft w:val="0"/>
              <w:marRight w:val="0"/>
              <w:marTop w:val="0"/>
              <w:marBottom w:val="0"/>
              <w:divBdr>
                <w:top w:val="none" w:sz="0" w:space="0" w:color="auto"/>
                <w:left w:val="none" w:sz="0" w:space="0" w:color="auto"/>
                <w:bottom w:val="none" w:sz="0" w:space="0" w:color="auto"/>
                <w:right w:val="none" w:sz="0" w:space="0" w:color="auto"/>
              </w:divBdr>
              <w:divsChild>
                <w:div w:id="188810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94279">
          <w:marLeft w:val="0"/>
          <w:marRight w:val="150"/>
          <w:marTop w:val="0"/>
          <w:marBottom w:val="0"/>
          <w:divBdr>
            <w:top w:val="none" w:sz="0" w:space="0" w:color="auto"/>
            <w:left w:val="none" w:sz="0" w:space="0" w:color="auto"/>
            <w:bottom w:val="none" w:sz="0" w:space="0" w:color="auto"/>
            <w:right w:val="none" w:sz="0" w:space="0" w:color="auto"/>
          </w:divBdr>
        </w:div>
      </w:divsChild>
    </w:div>
    <w:div w:id="997998610">
      <w:bodyDiv w:val="1"/>
      <w:marLeft w:val="0"/>
      <w:marRight w:val="0"/>
      <w:marTop w:val="0"/>
      <w:marBottom w:val="0"/>
      <w:divBdr>
        <w:top w:val="none" w:sz="0" w:space="0" w:color="auto"/>
        <w:left w:val="none" w:sz="0" w:space="0" w:color="auto"/>
        <w:bottom w:val="none" w:sz="0" w:space="0" w:color="auto"/>
        <w:right w:val="none" w:sz="0" w:space="0" w:color="auto"/>
      </w:divBdr>
    </w:div>
    <w:div w:id="1023482816">
      <w:bodyDiv w:val="1"/>
      <w:marLeft w:val="0"/>
      <w:marRight w:val="0"/>
      <w:marTop w:val="0"/>
      <w:marBottom w:val="0"/>
      <w:divBdr>
        <w:top w:val="none" w:sz="0" w:space="0" w:color="auto"/>
        <w:left w:val="none" w:sz="0" w:space="0" w:color="auto"/>
        <w:bottom w:val="none" w:sz="0" w:space="0" w:color="auto"/>
        <w:right w:val="none" w:sz="0" w:space="0" w:color="auto"/>
      </w:divBdr>
    </w:div>
    <w:div w:id="1118111246">
      <w:bodyDiv w:val="1"/>
      <w:marLeft w:val="0"/>
      <w:marRight w:val="0"/>
      <w:marTop w:val="0"/>
      <w:marBottom w:val="0"/>
      <w:divBdr>
        <w:top w:val="none" w:sz="0" w:space="0" w:color="auto"/>
        <w:left w:val="none" w:sz="0" w:space="0" w:color="auto"/>
        <w:bottom w:val="none" w:sz="0" w:space="0" w:color="auto"/>
        <w:right w:val="none" w:sz="0" w:space="0" w:color="auto"/>
      </w:divBdr>
    </w:div>
    <w:div w:id="1309095619">
      <w:bodyDiv w:val="1"/>
      <w:marLeft w:val="0"/>
      <w:marRight w:val="0"/>
      <w:marTop w:val="0"/>
      <w:marBottom w:val="0"/>
      <w:divBdr>
        <w:top w:val="none" w:sz="0" w:space="0" w:color="auto"/>
        <w:left w:val="none" w:sz="0" w:space="0" w:color="auto"/>
        <w:bottom w:val="none" w:sz="0" w:space="0" w:color="auto"/>
        <w:right w:val="none" w:sz="0" w:space="0" w:color="auto"/>
      </w:divBdr>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403799233">
      <w:bodyDiv w:val="1"/>
      <w:marLeft w:val="0"/>
      <w:marRight w:val="0"/>
      <w:marTop w:val="0"/>
      <w:marBottom w:val="0"/>
      <w:divBdr>
        <w:top w:val="none" w:sz="0" w:space="0" w:color="auto"/>
        <w:left w:val="none" w:sz="0" w:space="0" w:color="auto"/>
        <w:bottom w:val="none" w:sz="0" w:space="0" w:color="auto"/>
        <w:right w:val="none" w:sz="0" w:space="0" w:color="auto"/>
      </w:divBdr>
    </w:div>
    <w:div w:id="1607349619">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 w:id="175639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emf"/><Relationship Id="rId21" Type="http://schemas.openxmlformats.org/officeDocument/2006/relationships/image" Target="media/image13.jpg"/><Relationship Id="rId34" Type="http://schemas.openxmlformats.org/officeDocument/2006/relationships/hyperlink" Target="https://wij-leren.nl/zelfdeterminatie-theorie.php"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jpg"/><Relationship Id="rId33" Type="http://schemas.openxmlformats.org/officeDocument/2006/relationships/hyperlink" Target="https://positivepsychology.com/Bandura-self-efficacy/"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youtube.com/embed/G4Cbmx6cGnQ?feature=oembed"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embed/ag1bPr0LpIc?feature=oembed" TargetMode="External"/><Relationship Id="rId32" Type="http://schemas.openxmlformats.org/officeDocument/2006/relationships/hyperlink" Target="https://progressiegerichtwerken.com/hoe-kunnen-we-zelfeffectiviteit-in-anderen-versterken/"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g"/><Relationship Id="rId28" Type="http://schemas.openxmlformats.org/officeDocument/2006/relationships/hyperlink" Target="https://www.youtube.com/embed/zaWWNh9TWrU?feature=oembed"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embed/Y7JNUNsR2t4?feature=oembed" TargetMode="External"/><Relationship Id="rId27" Type="http://schemas.openxmlformats.org/officeDocument/2006/relationships/oleObject" Target="https://alfacollege-my.sharepoint.com/personal/rp_anthonio_alfa-college_nl/Documents/Documents/PDG/onderzoek%20presentatie.pptx" TargetMode="External"/><Relationship Id="rId30" Type="http://schemas.openxmlformats.org/officeDocument/2006/relationships/hyperlink" Target="https://www.youtube.com/embed/TlGtA5L9-yQ?feature=oembed"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o7474\AppData\Roaming\Microsoft\Templates\Studieopdracht%20met%20voorblad.dotx" TargetMode="External"/></Relationships>
</file>

<file path=word/theme/theme1.xml><?xml version="1.0" encoding="utf-8"?>
<a:theme xmlns:a="http://schemas.openxmlformats.org/drawingml/2006/main" name="Student Report">
  <a:themeElements>
    <a:clrScheme name="Student Report">
      <a:dk1>
        <a:sysClr val="windowText" lastClr="000000"/>
      </a:dk1>
      <a:lt1>
        <a:sysClr val="window" lastClr="FFFFFF"/>
      </a:lt1>
      <a:dk2>
        <a:srgbClr val="4D322D"/>
      </a:dk2>
      <a:lt2>
        <a:srgbClr val="EFF4EC"/>
      </a:lt2>
      <a:accent1>
        <a:srgbClr val="3F251D"/>
      </a:accent1>
      <a:accent2>
        <a:srgbClr val="76A35D"/>
      </a:accent2>
      <a:accent3>
        <a:srgbClr val="CD532D"/>
      </a:accent3>
      <a:accent4>
        <a:srgbClr val="C78600"/>
      </a:accent4>
      <a:accent5>
        <a:srgbClr val="864F3D"/>
      </a:accent5>
      <a:accent6>
        <a:srgbClr val="5F7791"/>
      </a:accent6>
      <a:hlink>
        <a:srgbClr val="993E21"/>
      </a:hlink>
      <a:folHlink>
        <a:srgbClr val="956400"/>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Dec85</b:Tag>
    <b:SourceType>Book</b:SourceType>
    <b:Guid>{F3F5052E-FEE7-40B5-9500-F8EC96CF9841}</b:Guid>
    <b:Title>Intristic motivation and self-determination in human behavior</b:Title>
    <b:Year>1985</b:Year>
    <b:Author>
      <b:Author>
        <b:NameList>
          <b:Person>
            <b:Last>Deci</b:Last>
            <b:First>E.L.</b:First>
          </b:Person>
          <b:Person>
            <b:Last>Ryan</b:Last>
            <b:First>R.M.</b:First>
          </b:Person>
        </b:NameList>
      </b:Author>
    </b:Author>
    <b:City>New York</b:City>
    <b:Publisher>Plenum</b:Publisher>
    <b:RefOrder>1</b:RefOrder>
  </b:Source>
</b:Sources>
</file>

<file path=customXml/itemProps1.xml><?xml version="1.0" encoding="utf-8"?>
<ds:datastoreItem xmlns:ds="http://schemas.openxmlformats.org/officeDocument/2006/customXml" ds:itemID="{67115A3C-E90F-43C4-870B-C81709EA0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Studieopdracht met voorblad</Template>
  <TotalTime>0</TotalTime>
  <Pages>39</Pages>
  <Words>6172</Words>
  <Characters>33947</Characters>
  <Application>Microsoft Office Word</Application>
  <DocSecurity>0</DocSecurity>
  <Lines>282</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40039</CharactersWithSpaces>
  <SharedDoc>false</SharedDoc>
  <HLinks>
    <vt:vector size="18" baseType="variant">
      <vt:variant>
        <vt:i4>458763</vt:i4>
      </vt:variant>
      <vt:variant>
        <vt:i4>9</vt:i4>
      </vt:variant>
      <vt:variant>
        <vt:i4>0</vt:i4>
      </vt:variant>
      <vt:variant>
        <vt:i4>5</vt:i4>
      </vt:variant>
      <vt:variant>
        <vt:lpwstr>https://wij-leren.nl/zelfdeterminatie-theorie.php</vt:lpwstr>
      </vt:variant>
      <vt:variant>
        <vt:lpwstr/>
      </vt:variant>
      <vt:variant>
        <vt:i4>4259871</vt:i4>
      </vt:variant>
      <vt:variant>
        <vt:i4>6</vt:i4>
      </vt:variant>
      <vt:variant>
        <vt:i4>0</vt:i4>
      </vt:variant>
      <vt:variant>
        <vt:i4>5</vt:i4>
      </vt:variant>
      <vt:variant>
        <vt:lpwstr>https://positivepsychology.com/Bandura-self-efficacy/</vt:lpwstr>
      </vt:variant>
      <vt:variant>
        <vt:lpwstr/>
      </vt:variant>
      <vt:variant>
        <vt:i4>8192104</vt:i4>
      </vt:variant>
      <vt:variant>
        <vt:i4>3</vt:i4>
      </vt:variant>
      <vt:variant>
        <vt:i4>0</vt:i4>
      </vt:variant>
      <vt:variant>
        <vt:i4>5</vt:i4>
      </vt:variant>
      <vt:variant>
        <vt:lpwstr>https://progressiegerichtwerken.com/hoe-kunnen-we-zelfeffectiviteit-in-anderen-versterken/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Anthonio, Rob</dc:creator>
  <cp:keywords/>
  <cp:lastModifiedBy>Anthonio, Rob</cp:lastModifiedBy>
  <cp:revision>3</cp:revision>
  <dcterms:created xsi:type="dcterms:W3CDTF">2021-12-28T11:58:00Z</dcterms:created>
  <dcterms:modified xsi:type="dcterms:W3CDTF">2021-12-28T14:06:00Z</dcterms:modified>
  <cp:version/>
</cp:coreProperties>
</file>